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0957031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о надання громадянці Коробко З.І. на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умовах оренди земельної ділянки для бу-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дівництва та обслуговування  жилого бу-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динку, господарських будівель і  споруд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(02.01)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Микулицькій, 41-А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ки Коробко Зої Іванівни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Микулицькій, 41-А</w:t>
      </w:r>
      <w:r>
        <w:rPr>
          <w:sz w:val="28"/>
          <w:szCs w:val="28"/>
          <w:lang w:val="uk-UA"/>
        </w:rPr>
        <w:t xml:space="preserve"> у м. Луцьку 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у зв’язку із набуттям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кою Коробко Зоєю Іванівною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права власності на об’єкт нерухом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ого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майн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, як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належа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громадянці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>Рихлюк Наталії Юріївні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(свідоцтво про право на спадщину за законом від 17.06.2016 за № 3-651, відповідно до якого право власності на земельну ділянку площею 0,0893 га з 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0710100000:21:115:0009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17.06.2016, номер запису про право власності: 15101502),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sz w:val="28"/>
          <w:szCs w:val="28"/>
          <w:highlight w:val="white"/>
          <w:lang w:val="uk-UA" w:eastAsia="zh-CN" w:bidi="ar-SA"/>
        </w:rPr>
        <w:t>договір оренди землі, укладений між Луцькою міською радою та громадянкою Конащук Аллою Іванівною, зареєстрований у Державному реєстрі  земель від 08.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sz w:val="28"/>
          <w:szCs w:val="28"/>
          <w:highlight w:val="white"/>
          <w:lang w:val="uk-UA" w:eastAsia="zh-CN" w:bidi="ar-SA"/>
        </w:rPr>
        <w:t>.2009 за № 040907700377, строк дії якого закінчився, акт приймання-передачі земельної ділянки від 22.07.201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4, нотаріальна заява громадянки Конащук Алли Іванівни від 04.06.2014 за № 204 про відмову від користування земельною ділянкою площею 0,0216 га з кадастровим номером  0710100000:21:115:0087 на користь громадянки Рихлюк Наталії Юріївни,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ро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від 11.02.2025</w:t>
        <w:br/>
        <w:t>№ НВ-0000269762025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0710100000:21:115:0087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09.08.2023, номер відомостей про речове право: 51340117, враховуючи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розпорядження Луцького міського голови від 27.05.2015 № 189 «Про присвоєння поштової адреси земельній ділянці гр. Рихлюк Н.Ю. на вул. Микулицькій, 41-а», рішення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 xml:space="preserve">Луцької міської ради від 25.07.2018 № 44/75 «Про надання громадянці Коробко З.І. дозволу на розроблення технічної документації із землеустрою щодо встановлення (відновлення) меж земельної ділянки в натурі (на місцевості) на вул. Микулицькій, 41-а»,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відповідно до пунктів 3, 4 якого технічна документація із землеуст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рою щодо встановлення (відновлення) меж земельної ділянки в натурі (на місцевості) площею 0,0216 га на розгляд та затвердження в Луцьку міську раду подана не була,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керуючись статтями 12, 79-1, 93, 96, 116, 120, 122, 123-126, частиною другою статті 134 З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громадянці Коробко Зої Іванівні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вул. Микулицькій, 41-А </w:t>
      </w:r>
      <w:r>
        <w:rPr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0,0216 га з кадастровим номером 0710100000:21:115:0087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6"/>
          <w:kern w:val="0"/>
          <w:sz w:val="28"/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громадянкою Коробко Зоєю Іванівною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0710100000:21:115:0087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громадянку Коробко Зою Іванівну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0710100000:21:115:0087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 w:eastAsia="zh-CN" w:bidi="ar-SA"/>
        </w:rPr>
      </w:pPr>
      <w:r>
        <w:rPr>
          <w:lang w:val="uk-UA" w:eastAsia="zh-CN" w:bidi="ar-SA"/>
        </w:rPr>
        <w:t>6. Скасувати пункти 3, 4, 5 рішення Луцької міської ради від 25.07.2018 № 44/75 «Про надання громадянці Коробко З.І. дозволу на розроблення технічної документації із землеустрою щодо встановлення (відновлення) меж зем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ельної ділянки в натурі (на  місцевості) на вул. Микулицькій, 41-а».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4"/>
          <w:lang w:val="uk-UA" w:eastAsia="zh-CN" w:bidi="ar-SA"/>
        </w:rPr>
        <w:t>7. Контро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627" w:footer="0" w:bottom="20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Виділення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1371</TotalTime>
  <Application>LibreOffice/7.1.5.2$Windows_X86_64 LibreOffice_project/85f04e9f809797b8199d13c421bd8a2b025d52b5</Application>
  <AppVersion>15.0000</AppVersion>
  <Pages>3</Pages>
  <Words>794</Words>
  <Characters>5083</Characters>
  <CharactersWithSpaces>6081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2025-02-11T10:03:20Z</cp:lastPrinted>
  <dcterms:modified xsi:type="dcterms:W3CDTF">2025-02-11T10:03:52Z</dcterms:modified>
  <cp:revision>239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