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761704072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, а також враховуючи лист департаменту соціальної політики Луцької міської ради від 04.03.2025 №33.2-11/221: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МАЛАШЕВСЬКУ Інну Юріївну 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11 березня 2025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50392_715610500"/>
      <w:bookmarkEnd w:id="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спеціаліста, юриста юридичного відділу департаменту соціальної політики Луцької міської ради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І.Малашевської</w:t>
      </w:r>
      <w:bookmarkStart w:id="2" w:name="__DdeLink__428_994183926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2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3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І.Малашевської</w:t>
      </w:r>
      <w:bookmarkEnd w:id="3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спеціаліста, юриста юридичного відділу департаменту соціальної політики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3.  Взяти до уваги, що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МАЛАШЕВСЬКІЙ Інні Юріївні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восьмий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) ранг посадової особи місцевого самоврядування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МАЛАШЕВСЬКІЙ Інні Юріївні</w:t>
      </w:r>
      <w:r>
        <w:rPr>
          <w:sz w:val="28"/>
          <w:szCs w:val="28"/>
        </w:rPr>
        <w:t>,</w:t>
      </w:r>
      <w:bookmarkStart w:id="4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4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головному спеціалісту, юристу юридичного відділу департаменту соціальної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4.1. </w:t>
      </w:r>
      <w:r>
        <w:rPr>
          <w:sz w:val="28"/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center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4.2. </w:t>
      </w:r>
      <w:r>
        <w:rPr>
          <w:sz w:val="28"/>
          <w:szCs w:val="28"/>
          <w:lang w:val="uk-UA"/>
        </w:rPr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її  стажу державної служби та служби в органах місцевого самоврядування</w:t>
      </w:r>
      <w:r>
        <w:rPr>
          <w:sz w:val="28"/>
          <w:szCs w:val="28"/>
          <w:lang w:val="uk-UA"/>
        </w:rPr>
        <w:t xml:space="preserve"> станом на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11 березня 2025 року</w:t>
      </w:r>
      <w:r>
        <w:rPr>
          <w:sz w:val="28"/>
          <w:szCs w:val="28"/>
          <w:lang w:val="uk-UA"/>
        </w:rPr>
        <w:t xml:space="preserve"> - 1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 xml:space="preserve"> місяців 1 день.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Інні Малашевській,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11 березня 2025 року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спеціаліста, юриста юридичного відділу департаменту соціальної політики 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5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5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Style20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20"/>
        <w:tabs>
          <w:tab w:val="clear" w:pos="709"/>
          <w:tab w:val="left" w:pos="6090" w:leader="none"/>
        </w:tabs>
        <w:spacing w:before="0" w:after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484</TotalTime>
  <Application>LibreOffice/6.3.3.2$Windows_X86_64 LibreOffice_project/a64200df03143b798afd1ec74a12ab50359878ed</Application>
  <Pages>2</Pages>
  <Words>336</Words>
  <Characters>2154</Characters>
  <CharactersWithSpaces>2681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2025-03-06T16:30:53Z</cp:lastPrinted>
  <dcterms:modified xsi:type="dcterms:W3CDTF">2025-03-07T12:05:59Z</dcterms:modified>
  <cp:revision>51</cp:revision>
  <dc:subject/>
  <dc:title/>
</cp:coreProperties>
</file>