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5470214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  вул. Гетьмана Сагайдачного, 32, 32-А  у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м. Луцьку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Сагайдачного, 32, 32-А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 земельної ділянки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площею 0,0022 га з кадастровим номером 0710100000:34:058:0055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, а саме</w:t>
      </w:r>
      <w:r>
        <w:rPr>
          <w:sz w:val="28"/>
          <w:szCs w:val="28"/>
          <w:lang w:val="uk-UA"/>
        </w:rPr>
        <w:t xml:space="preserve">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26.02.2025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0500413262025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004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0710100000:34:058:0126 та від 26.02.2025 № НВ-0500413242025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018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0710100000:34:058:0125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вул. Гетьмана Сагайдачного, 32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площею 0,0022 га з кадастровим номером 0710100000:34:058:0055, поділена на дві земельні ділянки, а саме: земельну ділянку № 1 площею 0,0004 га з кадастро</w:t>
      </w:r>
      <w:r>
        <w:rPr>
          <w:i w:val="false"/>
          <w:iCs w:val="false"/>
          <w:sz w:val="28"/>
          <w:szCs w:val="28"/>
          <w:lang w:val="uk-UA"/>
        </w:rPr>
        <w:t xml:space="preserve">вим номером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0710100000:34:058:0126</w:t>
      </w:r>
      <w:r>
        <w:rPr>
          <w:i w:val="false"/>
          <w:iCs w:val="false"/>
          <w:sz w:val="28"/>
          <w:szCs w:val="28"/>
          <w:lang w:val="uk-U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– м. Луцьк,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Сагайдачного, 32,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і</w:t>
      </w:r>
      <w:r>
        <w:rPr>
          <w:i w:val="false"/>
          <w:iCs w:val="false"/>
          <w:sz w:val="28"/>
          <w:szCs w:val="28"/>
          <w:lang w:val="uk-UA"/>
        </w:rPr>
        <w:t xml:space="preserve"> земельну ділянку № 2 </w:t>
      </w:r>
      <w:r>
        <w:rPr>
          <w:i w:val="false"/>
          <w:iCs w:val="false"/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018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0710100000:34:058:0125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– м. Луцьк,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Сагайдачного, 32-А</w:t>
      </w:r>
      <w:r>
        <w:rPr>
          <w:i w:val="false"/>
          <w:iCs w:val="false"/>
          <w:sz w:val="28"/>
          <w:szCs w:val="28"/>
          <w:lang w:val="uk-UA"/>
        </w:rPr>
        <w:t>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0,0004 га з кадастровим номером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0710100000:34:058:0126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0,0018 га з кадастровим номером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0710100000:34:058:0125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sectPr>
      <w:type w:val="nextPage"/>
      <w:pgSz w:w="11906" w:h="16838"/>
      <w:pgMar w:left="1744" w:right="567" w:gutter="0" w:header="0" w:top="855" w:footer="0" w:bottom="186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4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665</TotalTime>
  <Application>LibreOffice/25.2.0.3$Windows_X86_64 LibreOffice_project/e1cf4a87eb02d755bce1a01209907ea5ddc8f069</Application>
  <AppVersion>15.0000</AppVersion>
  <Pages>2</Pages>
  <Words>395</Words>
  <Characters>2577</Characters>
  <CharactersWithSpaces>3137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2024-09-04T16:33:10Z</cp:lastPrinted>
  <dcterms:modified xsi:type="dcterms:W3CDTF">2025-03-05T11:23:56Z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