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4676167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 надання  ТОВ «АБРАЗИВ-СЕРВІС»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дозволу  на  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устрою  щодо   відведення   земельної  ді-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лянки 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 (11.02)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18.05.2021 за № 480, відповідно до якого право власності на 7/100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М-1/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18.05.2021, номер запису про право власності: 42002325,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договір купівлі-продажу від 09.12.2011 за № 2772, відповідно до яких право власності на 93/100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М-1/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11.06.2012, реєстраційний номер: 9997587, технічний паспорт на об'єкт нерухомого майна від 06.12.2023; договір купівлі-продажу від 18.05.2021 за № 480, відповідно до якого право власності на 7/100 частки будівлі абразивно-алмазної дільниці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М-2/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18.05.2021, номер запису про право власності: 42001124,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договір купівлі-продажу від 09.12.2011 за № 2772, відповідно до яких право власності на 93/100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/частина будівлі М-2/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11.06.2012, реєстраційний номер: 9997587, технічний паспорт на об'єкт нерухомого майна від 06.12.2023;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відповідно до яких право власності на склад абразивно-алмазної дільниці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03.03.2006, реєстраційний номер: 9991394, технічний паспорт на об'єкт нерухомого майна від 11.01.2006; договір купівлі-продажу від 16.02.2012 за № 181, відповідно до якого право власності на склад масел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12.07.2012, реєстраційний номер: 31443714, технічний паспорт на об'єкт нерухомого майна від 07.07.2012, враховуючи р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ішення Луцької міської ради від 27.04.2004 за № 16/15.2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затвердження додаткового переліку земельних ділянок несільськогосподарського призначення, що заплановано продати протягом 2004 року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70-ї сесії Луцької міської ради VIII скликання від 29.01.2025,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</w:t>
      </w:r>
      <w:r>
        <w:rPr>
          <w:rFonts w:eastAsia="Times New Roman" w:cs="Times New Roman"/>
          <w:b w:val="false"/>
          <w:bCs w:val="false"/>
          <w:i w:val="false"/>
          <w:iCs w:val="false"/>
          <w:spacing w:val="-4"/>
          <w:sz w:val="28"/>
          <w:szCs w:val="28"/>
          <w:lang w:val="uk-UA"/>
        </w:rPr>
        <w:t>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відходів, зокрема із енергогенеруючим блоком)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 м. Луцьку, орієнтовною площею 0,80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2. Рішення Луцької міської ради від 27.04.2004 за № 16/15.2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затвердження додаткового переліку земельних ділянок несільськогосподарського призначення, що заплановано продати протягом 2004 року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вважати не чинним в частині надання ТзОВ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«Абразив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-Сервіс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дозволу на складання проєкту відведення земельної ділянки на вул. Боженка, 34 для обслуговування адміністративних та господарських споруд площею 0,852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BodyTextIndentChar">
    <w:name w:val="Body Text Indent Char"/>
    <w:qFormat/>
    <w:rPr>
      <w:rFonts w:ascii="Times New Roman" w:hAnsi="Times New Roman" w:eastAsia="Times New Roman" w:cs="Times New Roman"/>
      <w:color w:val="000000"/>
    </w:rPr>
  </w:style>
  <w:style w:type="character" w:styleId="BodyTextChar">
    <w:name w:val="Body Text Char"/>
    <w:qFormat/>
    <w:rPr>
      <w:rFonts w:ascii="Times New Roman" w:hAnsi="Times New Roman" w:eastAsia="Times New Roman" w:cs="Times New Roman"/>
      <w:color w:val="00000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/>
    </w:rPr>
  </w:style>
  <w:style w:type="character" w:styleId="WW8Num2z2">
    <w:name w:val="WW8Num2z2"/>
    <w:qFormat/>
    <w:rPr>
      <w:rFonts w:ascii="Wingdings" w:hAnsi="Wingdings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0">
    <w:name w:val="WW8Num2z0"/>
    <w:qFormat/>
    <w:rPr>
      <w:rFonts w:ascii="Symbol" w:hAnsi="Symbol"/>
    </w:rPr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Heading2Char">
    <w:name w:val="Heading 2 Char"/>
    <w:qFormat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character" w:styleId="Heading1Char">
    <w:name w:val="Heading 1 Char"/>
    <w:qFormat/>
    <w:rPr>
      <w:rFonts w:ascii="Cambria" w:hAnsi="Cambria" w:eastAsia="Times New Roman" w:cs="Times New Roman"/>
      <w:b/>
      <w:bCs/>
      <w:color w:val="000000"/>
      <w:kern w:val="2"/>
      <w:sz w:val="32"/>
      <w:szCs w:val="32"/>
    </w:rPr>
  </w:style>
  <w:style w:type="character" w:styleId="DefaultParagraphFont">
    <w:name w:val="Default Paragraph Font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14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Caption">
    <w:name w:val="caption"/>
    <w:basedOn w:val="Normal"/>
    <w:qFormat/>
    <w:pPr>
      <w:spacing w:before="120" w:after="120"/>
    </w:pPr>
    <w:rPr>
      <w:rFonts w:cs="FreeSans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443</TotalTime>
  <Application>LibreOffice/7.4.0.3$Windows_X86_64 LibreOffice_project/f85e47c08ddd19c015c0114a68350214f7066f5a</Application>
  <AppVersion>15.0000</AppVersion>
  <Pages>3</Pages>
  <Words>714</Words>
  <Characters>4871</Characters>
  <CharactersWithSpaces>5776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2024-12-09T17:16:37Z</cp:lastPrinted>
  <dcterms:modified xsi:type="dcterms:W3CDTF">2025-03-14T11:55:16Z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