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Про  затвердження   громадянину</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Серьогінову О.П. технічної доку-</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ментації   із   землеустрою   щодо</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поділу  та  об’єднання  земельних</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ділянок на вул. Задворецькій, 5-А</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у м. Луцьку</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Розглянувши заяву громадянина Серьогінова Олександра Петровича  щодо затвердження технічної документації із землеустрою щодо поділу та об’єднання земельних ділянок на вул. Задворецькій, 5-А у м. Луцьку, договір оренди землі, укладений між Луцькою міською радою та громадянином Серьогіновим Олександром Петровичем від 25.04.2024 (право оренди на земельну ділянку зареєстровано в Державному реєстрі речових прав на нерухоме майно від 25.04.2024, номер запису про інше речове право: 54795045), технічну документацію із землеустрою щодо поділу та об’єднання земельних ділянок на вул. Задворецькій, 5-А у м. Луцьку, витяги з Державного земельного кадастру про земельні ділянки, які утворилися в результаті поділу: на земельну ділянку № 1 площею 0,0222 га – від 22.04.2025 № НВ-2600883062025, на земельну ділянку № 2 площею 0,0230 га – від 22.04.2025 № НВ-2600883052025, керуючись статтями 12, 79-1, 186 Земельного кодексу України, статтями 6, 17 Закону України «Про оренду землі», статтями 29, 56 Закону України «Про землеустрій», статтею 27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w:t>
      </w:r>
      <w:r>
        <w:rPr>
          <w:rFonts w:eastAsia="Times New Roman" w:cs="Times New Roman"/>
          <w:i w:val="false"/>
          <w:iCs w:val="false"/>
          <w:color w:val="auto"/>
          <w:kern w:val="0"/>
          <w:sz w:val="28"/>
          <w:szCs w:val="28"/>
          <w:lang w:val="uk-UA" w:eastAsia="zh-CN" w:bidi="ar-SA"/>
        </w:rPr>
        <w:t xml:space="preserve">їх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i w:val="false"/>
          <w:i w:val="false"/>
          <w:iCs w:val="false"/>
          <w:sz w:val="28"/>
          <w:szCs w:val="28"/>
          <w:lang w:val="uk-UA"/>
        </w:rPr>
      </w:pPr>
      <w:r>
        <w:rPr>
          <w:i w:val="false"/>
          <w:iCs w:val="false"/>
          <w:sz w:val="28"/>
          <w:szCs w:val="28"/>
          <w:lang w:val="uk-UA"/>
        </w:rPr>
      </w:r>
    </w:p>
    <w:p>
      <w:pPr>
        <w:pStyle w:val="Normal"/>
        <w:rPr>
          <w:sz w:val="28"/>
          <w:szCs w:val="28"/>
        </w:rPr>
      </w:pPr>
      <w:r>
        <w:rPr>
          <w:i w:val="false"/>
          <w:iCs w:val="false"/>
          <w:sz w:val="28"/>
          <w:szCs w:val="28"/>
          <w:lang w:val="uk-UA"/>
        </w:rPr>
        <w:t>ВИРІШИЛА:</w:t>
      </w:r>
    </w:p>
    <w:p>
      <w:pPr>
        <w:pStyle w:val="Normal"/>
        <w:jc w:val="both"/>
        <w:rPr>
          <w:i w:val="false"/>
          <w:i w:val="false"/>
          <w:iCs w:val="false"/>
          <w:sz w:val="28"/>
          <w:szCs w:val="28"/>
          <w:lang w:val="uk-UA"/>
        </w:rPr>
      </w:pPr>
      <w:r>
        <w:rPr>
          <w:i w:val="false"/>
          <w:iCs w:val="false"/>
          <w:sz w:val="28"/>
          <w:szCs w:val="28"/>
          <w:lang w:val="uk-U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 Затвердити технічну документацію із землеустрою щодо поділу  та об’єднання  земельних  ділянок,  відповідно  до  якої  орендована   громадянином Серьогіновим  Олександром   Петровичем  земельна  ділянка   на вул. Задворецькій, 5-А у м. Луцьку для будівництва і обслуговування автостоянки (02.09 − для будівництва і обслуговування паркінгів та автостоянок на землях житлової та громадської забудови), площею 0,0452 га з кадастровим номером 0710100000:11:091:0021, поділена на дві земельні ділянки, а саме: земельну ділянку № 1 площею 0,0222 га з кадастровим номером 0710100000:11:091:0023 і земельну ділянку № 2 площею 0,0230 га з кадастровим номером 0710100000:11:091:0022, згідно з додатком.</w:t>
      </w:r>
    </w:p>
    <w:p>
      <w:pPr>
        <w:pStyle w:val="Norma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2. Зобов’язати громадянина Серьогінова Олександра Петровича: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2.1. Укласти з міською радою договори оренди землі на земельну ділянку площею 0,0222 га з кадастровим номером 0710100000:11:091:0023 та земельну ділянку площею 0,0230 га з кадастровим номером 0710100000:11:091:0022.</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2.2. Зареєструвати право оренди на новостворені земельні ділянки в порядку, визначеному чинним законодавством України.</w:t>
      </w:r>
    </w:p>
    <w:p>
      <w:pPr>
        <w:pStyle w:val="Normal"/>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567"/>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szCs w:val="28"/>
          <w:lang w:val="uk-UA"/>
        </w:rPr>
        <w:t>Туз 777 863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ascii="Times New Roman" w:hAnsi="Times New Roman" w:cs="Arial"/>
      <w:sz w:val="24"/>
    </w:rPr>
  </w:style>
  <w:style w:type="paragraph" w:styleId="Style16">
    <w:name w:val="Caption"/>
    <w:basedOn w:val="Normal"/>
    <w:qFormat/>
    <w:pPr>
      <w:suppressLineNumbers/>
      <w:spacing w:before="120" w:after="120"/>
    </w:pPr>
    <w:rPr>
      <w:rFonts w:ascii="Times New Roman" w:hAnsi="Times New Roman" w:cs="Arial"/>
      <w:i/>
      <w:iCs/>
      <w:sz w:val="24"/>
      <w:szCs w:val="24"/>
    </w:rPr>
  </w:style>
  <w:style w:type="paragraph" w:styleId="Style17">
    <w:name w:val="Покажчик"/>
    <w:basedOn w:val="Normal"/>
    <w:qFormat/>
    <w:pPr>
      <w:suppressLineNumbers/>
    </w:pPr>
    <w:rPr>
      <w:rFonts w:ascii="Times New Roman" w:hAnsi="Times New Roman" w:cs="Arial"/>
      <w:sz w:val="24"/>
    </w:rPr>
  </w:style>
  <w:style w:type="paragraph" w:styleId="Style18">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221</TotalTime>
  <Application>LibreOffice/7.4.0.3$Windows_X86_64 LibreOffice_project/f85e47c08ddd19c015c0114a68350214f7066f5a</Application>
  <AppVersion>15.0000</AppVersion>
  <Pages>2</Pages>
  <Words>423</Words>
  <Characters>2717</Characters>
  <CharactersWithSpaces>3315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2025-05-07T11:28:48Z</dcterms:modified>
  <cp:revision>165</cp:revision>
  <dc:subject/>
  <dc:title> </dc:title>
</cp:coreProperties>
</file>

<file path=docProps/custom.xml><?xml version="1.0" encoding="utf-8"?>
<Properties xmlns="http://schemas.openxmlformats.org/officeDocument/2006/custom-properties" xmlns:vt="http://schemas.openxmlformats.org/officeDocument/2006/docPropsVTypes"/>
</file>