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5835936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/>
      </w:pPr>
      <w:r>
        <w:rPr>
          <w:lang w:val="uk-UA" w:eastAsia="zh-CN" w:bidi="ar-SA"/>
        </w:rPr>
        <w:t xml:space="preserve">Про прийняття в комунальну власність земельної ділянки площею 0,0290 га 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с. Прилуцьке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Луцького району Волинської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2"/>
          <w:szCs w:val="12"/>
          <w:lang w:val="uk-UA"/>
        </w:rPr>
      </w:pPr>
      <w:r>
        <w:rPr>
          <w:spacing w:val="4"/>
          <w:sz w:val="12"/>
          <w:szCs w:val="12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ина Воєводи Михайла Сергійовича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про добровільну відмову від земельної ділянки площею 0,0290 га з кадастровим номером 0721885800:01:001:0134 у с. Прилуцьке Луцького району Волинської області для забезпечення доїзду до суміжних земельних ділянок                                 з кадастровими номерами 0721885800:01:001:0135, 0721885801:01:001:1674, 0721885801:01:001:1675 та 0721885800:01:001:1043, витяг з Державного реєстру речових прав на нерухоме майно про реєстрацію права власності, відповідно до якого право власності 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ина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Воєводи Михайла Сергійовича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 земельну ділянку з кадастровим номером 0721885800:01:001:0134 зареєстровано у Державному реєстрі речових прав                                      від 02.04.2025,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номер запису про право власності: 59286726,</w:t>
      </w:r>
      <w:r>
        <w:rPr>
          <w:color w:val="000000"/>
          <w:sz w:val="28"/>
          <w:szCs w:val="28"/>
          <w:lang w:val="uk-UA"/>
        </w:rPr>
        <w:t xml:space="preserve"> 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кадастровим номером 0721885800:01:001:0134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SimSun"/>
          <w:color w:val="000000"/>
          <w:sz w:val="28"/>
          <w:szCs w:val="28"/>
          <w:lang w:val="uk-UA"/>
        </w:rPr>
        <w:t xml:space="preserve">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постановою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b w:val="false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2"/>
          <w:sz w:val="28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 площею 0,0290 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0721885800:01:001:0134 для ведення особистого селянського господарства (01.03) у с. Прилуцьке Луцького району Волинської області,</w:t>
      </w:r>
      <w:r>
        <w:rPr>
          <w:spacing w:val="2"/>
          <w:sz w:val="28"/>
          <w:szCs w:val="28"/>
          <w:lang w:val="uk-UA" w:eastAsia="ru-RU"/>
        </w:rPr>
        <w:t xml:space="preserve"> яка належить на праві приватної власності 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ину</w:t>
      </w:r>
      <w:r>
        <w:rPr>
          <w:spacing w:val="2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Воєводі Михайлу Сергійовичу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для забезпечення доїзду до суміжних земельних ділянок з кадастровими номерами 0721885800:01:001:0135, 0721885801:01:001:1674, 0721885801:01:001:1675 та 0721885800:01:001:1043.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 Зобов’язати громадянина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Воєводу Михайла Сергійовича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тримісячний термін укласти з міською радою угоду про безоплатну передачу земельної ділянки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площею 0,0290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0721885800:01:001:0134           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Витрати по здійсненню нотаріального посвідчення угоди, зазначеної у пункті 2 рішення покласти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Воєводу Михайла Сергійовича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державної реєстрації права комунальної власності на земельну ділянку площею 0,0290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0721885800:01:001:0134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5. </w:t>
      </w:r>
      <w:r>
        <w:rPr>
          <w:rFonts w:eastAsia="SimSu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У разі, якщо одна із сторін впродовж трьох календарних місяців з моменту прийняття рішення не підписала угоду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про безоплатну передачу земельної ділянки</w:t>
      </w:r>
      <w:r>
        <w:rPr>
          <w:rFonts w:eastAsia="SimSu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рішення вважається таким, що втратило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1901</TotalTime>
  <Application>LibreOffice/7.1.3.2$Windows_X86_64 LibreOffice_project/47f78053abe362b9384784d31a6e56f8511eb1c1</Application>
  <AppVersion>15.0000</AppVersion>
  <Pages>2</Pages>
  <Words>453</Words>
  <Characters>3184</Characters>
  <CharactersWithSpaces>3870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2025-04-24T09:21:43Z</cp:lastPrinted>
  <dcterms:modified xsi:type="dcterms:W3CDTF">2025-05-06T17:25:30Z</dcterms:modified>
  <cp:revision>394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