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532887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  надання  громадянину  Конзері Л.І.</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 умовах оренди земельної ділянки для</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будівництва   та   обслуговування   адмі-</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ністративних  та  господарських  споруд</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(11.02) на вул. Винниченка, 69 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Розглянувши заяву громадянина Конзери Лукаса Івановича  щодо надання на умовах оренди земельної ділянки на вул. Винниченка, 69 у м. Луцьку для будівництва та обслуговування адміністративних та господарських споруд</w:t>
        <w:br/>
        <w:t xml:space="preserve">(11.02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у зв’язку із набуттям громадянином Конзерою Лукасом Івановичем права власності на об’єкти нерухомого майна на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вул. Винниченка, 69</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договір купівлі-продажу від 28.04.2009 за № 684, відповідно до якого право власності на 2/3 частки будинку адміністративного побутового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(В-3)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зареєстровано від 06.07.2009, реєстраційний номер: 2711203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(право власності перенесено до Державного реєстру речових прав на нерухоме майно від 30.09.2016, номер відомостей про речове право: 16828037)</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договір купівлі-продажу від 09.08.2016 за № 2551, відповідно до якого право власності на 1/3 частки будинку адміністративного побутового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(В-3)</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зареєстровано в Державному реєстрі речових прав на нерухоме майно від 09.08.2016, номер відомостей про речове право: 15819422, технічний паспорт на об'єкт нерухомого майна від 14.06.2023; витяг з Державного реєстру речових прав на нерухоме майно про реєстрацію права власності від 31.10.2018, індексний номер витягу: 143383817, відповідно до якого право власності на будинок мехмайстерні (П1-1) зареєстровано від 25.10.2018, номер запису про право власності: 28665418, технічний паспорт на об'єкт нерухомого майна від 23.04.2025; договір купівлі-продажу від 09.05.2024 за № 1145, відповідно до якого право власності на будинок мехмайстерні (П2-1) зареєстровано в Державному реєстрі речових прав на нерухоме майно від 09.05.2024, номер відомостей про речове право: 54955237, технічний паспорт на об'єкт нерухомого майна від 25.09.2024, технічний паспорт на склад тари від 05.05.2021, враховуючи Державний акт на право постійного користування землею, зареєстрований в Книзі записів державних актів на право постійного користування землею за № 252 від 24.03.1997 (серії ВЛ № 0043), рішення міської ради від 29.07.2020 № 89/6 “Про надання ПРИВАТНОМУ АКЦІОНЕРНОМУ ТОВАРИСТВУ «ЛУЦЬКИЙ ПИВЗАВОД» згоди на поділ земельної ділянки комунальної власності на вул. Винниченка, 69”, відповідно до якого право постійного користування на земельну ділянку зареєстровано у Державному реєстрі речових прав на нерухоме майно від 18.06.2021, номер запису про інше речове право: 42707859, рішення Луцької міської ради від 31.01.2024 № 55/11 “Про припинення ПРИВАТНОМУ АКЦІОНЕРНОМУ ТОВАРИСТВУ «ЛУЦЬКИЙ ПИВЗАВОД» права постійного користування земельною ділянкою на вул. Винниченка, 69 у м. Луцьку”, відповідно до якого право постійного користування на земельну ділянку припинено у Державному реєстрі речових прав на нерухоме майно від 06.02.2024, витяг з Державного земельного кадастру про земельну ділянку від 08.04.2024 № НВ-0000877942024,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0710100000:11:014:0123 зареєстровано у Державному реєстрі речових прав на нерухоме майно від 18.06.2021, номер відомостей про речове право: 42707742,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1. Надати громадянину Конзері Лукасу Івановичу  земельну ділянку на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вул. Винниченка, 69</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на умовах оренди строком на 10 років з дати укладення договору оренди землі площею 0,2076 га з кадастровим номером 0710100000:11:014:0123, для будівництва та обслуговування адміністративних та господарських споруд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 Укласти з громадянином Конзерою Лукасом Івановичем договір оренди землі на земельну ділянку з кадастровим номером 0710100000:11:014:0123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 Зобов’язати громадянина Конзеру Лукаса Івановича:</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3.2.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втрачають чинність.</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 Надати згоду на відновлення меж земельної ділянки комунальної власності з кадастровим номером 0710100000:11:014:0123 для внесення змін до відомостей Державного земельного кадастру про земельну ділянку.</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0"/>
          <w:szCs w:val="20"/>
          <w:lang w:val="uk-UA"/>
        </w:rPr>
      </w:pPr>
      <w:r>
        <w:rPr>
          <w:sz w:val="20"/>
          <w:szCs w:val="20"/>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495" w:footer="0" w:bottom="176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685</TotalTime>
  <Application>LibreOffice/7.4.0.3$Windows_X86_64 LibreOffice_project/f85e47c08ddd19c015c0114a68350214f7066f5a</Application>
  <AppVersion>15.0000</AppVersion>
  <Pages>3</Pages>
  <Words>882</Words>
  <Characters>5759</Characters>
  <CharactersWithSpaces>6861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2023-11-16T16:24:13Z</cp:lastPrinted>
  <dcterms:modified xsi:type="dcterms:W3CDTF">2025-05-05T11:14:19Z</dcterms:modified>
  <cp:revision>228</cp:revision>
  <dc:subject/>
  <dc:title> </dc:title>
</cp:coreProperties>
</file>

<file path=docProps/custom.xml><?xml version="1.0" encoding="utf-8"?>
<Properties xmlns="http://schemas.openxmlformats.org/officeDocument/2006/custom-properties" xmlns:vt="http://schemas.openxmlformats.org/officeDocument/2006/docPropsVTypes"/>
</file>