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94644745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Про заміну  сторони  орендаря  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зобов’язаннях за договором орен-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ди землі  на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Гетьмана  Доро-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шенка, 25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громадянки Солопи Любові Сергіївни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громадянкою Герасимович Тетяною Вікторівною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shd w:fill="FFFFFF" w:val="clear"/>
          <w:lang w:val="uk-UA" w:eastAsia="zh-CN" w:bidi="ar-SA"/>
        </w:rPr>
        <w:t>28.10.2015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17.10.2018, номер запису про інше речове право: 28454207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у зв’язку із набуттям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Солопою Любов’ю Сергіївною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Гетьмана Дорошенка, 25 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громадянці Герасимович Тетяні Вікторівні: договір купівлі-продажу земельної ділянки та житлового будинку від 20.09.2023 за № 526,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кадастровим номером 0710100000:34:058:0001 площею 0,0500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0.09.2023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права: 51808872, 51808918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 від 31.07.2024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кадастру про земельну ділянку від 07.08.2024</w:t>
        <w:br/>
        <w:t>№ НВ-0001886892024,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наказ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департаменту містобудування, земельних ресурсів та реклами Луцької міської ради від 20.10.2022 № 1885-П/2022 «Про зміну адреси об’єкту нерухомого майна»,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shd w:fill="FFFFFF" w:val="clear"/>
          <w:lang w:val="uk-UA" w:eastAsia="zh-CN" w:bidi="ar-SA"/>
        </w:rPr>
        <w:t>28.10.2015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17.10.2018, номер запису про інше речове право: 28454207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0,0115 га з кадастровим номером 0710100000:34:058:0050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Гетьмана Дорошенка, 25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Герасимович Тетяна Вікторівна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Солопа Любов Сергіївна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shd w:fill="FFFFFF" w:val="clear"/>
          <w:lang w:val="uk-UA" w:eastAsia="zh-CN" w:bidi="ar-SA"/>
        </w:rPr>
        <w:t>28.10.2015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17.10.2018, номер запису про інше речове право: 28454207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0,0115 га з кадастровим номером 0710100000:34:058:0050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Солопа Любов Сергіївна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1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ку Солопу Любов Сергіївну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 xml:space="preserve">. 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>У разі, якщо одна із сторін не підписала додаткову угоду № 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i w:val="false"/>
          <w:iCs w:val="false"/>
          <w:sz w:val="28"/>
          <w:szCs w:val="28"/>
          <w:lang w:val="uk-UA"/>
        </w:rPr>
        <w:t xml:space="preserve">прийняття рішення, 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воно</w:t>
      </w:r>
      <w:r>
        <w:rPr>
          <w:i w:val="false"/>
          <w:iCs w:val="false"/>
          <w:sz w:val="28"/>
          <w:szCs w:val="28"/>
          <w:lang w:val="uk-UA"/>
        </w:rPr>
        <w:t xml:space="preserve"> втрача</w:t>
      </w:r>
      <w:r>
        <w:rPr>
          <w:i w:val="false"/>
          <w:iCs w:val="false"/>
          <w:sz w:val="28"/>
          <w:szCs w:val="28"/>
          <w:lang w:val="uk-UA"/>
        </w:rPr>
        <w:t>є</w:t>
      </w:r>
      <w:r>
        <w:rPr>
          <w:i w:val="false"/>
          <w:iCs w:val="false"/>
          <w:sz w:val="28"/>
          <w:szCs w:val="28"/>
          <w:lang w:val="uk-UA"/>
        </w:rPr>
        <w:t xml:space="preserve">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lang w:val="uk-UA"/>
        </w:rPr>
        <w:t>5</w:t>
      </w:r>
      <w:r>
        <w:rPr/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88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1430</TotalTime>
  <Application>LibreOffice/25.2.2.2$Windows_X86_64 LibreOffice_project/7370d4be9e3cf6031a51beef54ff3bda878e3fac</Application>
  <AppVersion>15.0000</AppVersion>
  <Pages>3</Pages>
  <Words>706</Words>
  <Characters>4456</Characters>
  <CharactersWithSpaces>5311</CharactersWithSpaces>
  <Paragraphs>21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2025-05-08T16:00:32Z</dcterms:modified>
  <cp:revision>364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