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7290456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надання ДКП «Луцьктепло» на умовах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оренди земельної  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для будівництва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та    обслуговування     торгово-офісних   та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 xml:space="preserve">складських приміщень (03.10) на вул. Сірої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дивізії, 10-А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державного комунального підприємства «Луцьктепло»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вул. Сірої дивізії, 10-А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торгово-офісних та складських приміщень (03.10 – для будівництва та обслуговування адміністративних будинків, офісних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будівель компаній, які займаються підприємницькою діяльністю, пов'язаною з отриманням прибутку),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державному комунальному підприємству «Луцьктепло»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28.04.2025</w:t>
        <w:br/>
        <w:t>№ НВ-6301072382025, враховуючи документи, що посвідчують право власності Луцької міської територіальної громади, від імені якої діє Луцька міська рада, на об’єкти нерухомого майна на вул. Сірої дивізії, 10-А у м. Луцьку: інформаційна довідка з Державного реєстру речових прав на нерухоме майно від 06.05.2025, номер інформаційної довідки: 425564466, відповідно до якої право власності на адміністративне приміщення та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склад зареєстровано від 05.11.2003, реєстраційні номери майна: 3330431, 3330875, відповідно (право власності перенесено до Державного реєстру речових прав на нерухоме майно від 30.06.2023, номери відомостей про речове право: 50859761, 50859419), договір оренди нежитлових приміщень № 678, укладений між державним комунальним підприємством «Луцьктепло» та ТОВАРИСТВОМ З ОБМЕЖЕНОЮ ВІДПОВІДАЛЬНІСТЮ «ВЕСТ-НЕТ-БУД» від 14.08.2023, акт приймання-передачі нежитлового приміщення за адресою: м. Луцьк, вул. Сірої дивізії, 10-а від 14.08.2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023,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довідку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державного комунального підприємства «Луцьктепло»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про балансову належність приміщення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з підвалом, приміщення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складу,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приміщення гаража і трьох нежитлових приміщень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.0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.2025 №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288/101-07-09-25/2025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технічний паспорт на адміністративне приміщення з підвалом від 02.06.2023, технічний паспорт на склад від 0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.0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9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.20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Сірої дивізії, 10-А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 площею 0,3204 га з кадастровим номером 0710100000:22:174:0006, для будівництва та обслуговування торгово-офісних та 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2. Надати державному комунальному підприємству «Луцьктепло» 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Сірої дивізії, 10-А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землі, площею 0,3204 га з кадастровим номером 0710100000:22:174:0006, для будівництва та обслуговування торгово-офісних та 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3. Укласти з державним комунальним підприємством «Луцьктепло» договір оренди землі на земельну ділянку з кадастровим номером 0710100000:22:174:0006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 Зобов’язати державне комунальне підприємство «Луцьктепло»: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 «ВЕСТ-НЕТ-БУД»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оформити право суборенди на земельну ділянку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0710100000:22:174:0006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6. У разі, якщо одна із сторін не підписала договір оренди землі впродовж шести календарних місяців з моменту прийняття рішення, пункти 2-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860</TotalTime>
  <Application>LibreOffice/7.4.0.3$Windows_X86_64 LibreOffice_project/f85e47c08ddd19c015c0114a68350214f7066f5a</Application>
  <AppVersion>15.0000</AppVersion>
  <Pages>3</Pages>
  <Words>710</Words>
  <Characters>4885</Characters>
  <CharactersWithSpaces>5762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2025-05-06T16:23:46Z</cp:lastPrinted>
  <dcterms:modified xsi:type="dcterms:W3CDTF">2025-05-08T14:55:45Z</dcterms:modified>
  <cp:revision>266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