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21512474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приміщення складу, зареєстрований в Державному реєстрі речових прав на нерухоме майно з реєстраційним номером: 1281066007101, який належить на праві приватної власності громадянину Чорному Руслану Броніславовичу, та додані до неї документи </w:t>
      </w:r>
      <w:r>
        <w:rPr>
          <w:sz w:val="28"/>
          <w:szCs w:val="28"/>
          <w:lang w:val="uk-UA"/>
        </w:rPr>
        <w:t>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земельного     кадастру     про     земельну     ділянку     від     22.01.2025    № НВ-0000085202025, інформаційними довідками з Державного реєстру речових прав на нерухоме майно від 16.05.2025 № 427304588, від 16.05.2025 № 427304924,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814_144652323"/>
      <w:bookmarkStart w:id="2" w:name="__DdeLink__335_1566021842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647</TotalTime>
  <Application>LibreOffice/7.6.2.1$Windows_X86_64 LibreOffice_project/56f7684011345957bbf33a7ee678afaf4d2ba333</Application>
  <AppVersion>15.0000</AppVersion>
  <Pages>2</Pages>
  <Words>400</Words>
  <Characters>2699</Characters>
  <CharactersWithSpaces>3287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2025-05-21T14:34:40Z</cp:lastPrinted>
  <dcterms:modified xsi:type="dcterms:W3CDTF">2025-05-21T14:34:19Z</dcterms:modified>
  <cp:revision>247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