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21377986" r:id="rId2"/>
        </w:object>
      </w:r>
    </w:p>
    <w:p>
      <w:pPr>
        <w:pStyle w:val="Normal"/>
        <w:widowControl w:val="false"/>
        <w:bidi w:val="0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jc w:val="left"/>
        <w:rPr/>
      </w:pPr>
      <w:r>
        <w:rPr>
          <w:lang w:val="uk-UA"/>
        </w:rPr>
        <w:t>П</w:t>
      </w:r>
      <w:r>
        <w:rPr>
          <w:lang w:val="uk-UA" w:eastAsia="zh-CN" w:bidi="ar-SA"/>
        </w:rPr>
        <w:t xml:space="preserve">ро  надання  громадянам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Сомик Л.С., </w:t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Левчук В.В., Слабецькій Н.М.,  Якимчу-</w:t>
      </w:r>
    </w:p>
    <w:p>
      <w:pPr>
        <w:pStyle w:val="Normal"/>
        <w:bidi w:val="0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ку В.П</w:t>
      </w:r>
      <w:r>
        <w:rPr>
          <w:lang w:val="uk-UA" w:eastAsia="zh-CN" w:bidi="ar-SA"/>
        </w:rPr>
        <w:t>. дозволу на розроблення техніч-</w:t>
      </w:r>
    </w:p>
    <w:p>
      <w:pPr>
        <w:pStyle w:val="Normal"/>
        <w:bidi w:val="0"/>
        <w:jc w:val="left"/>
        <w:rPr/>
      </w:pPr>
      <w:r>
        <w:rPr>
          <w:lang w:val="uk-UA" w:eastAsia="zh-CN" w:bidi="ar-SA"/>
        </w:rPr>
        <w:t>ної документації із землеустрою щодо</w:t>
      </w:r>
    </w:p>
    <w:p>
      <w:pPr>
        <w:pStyle w:val="Normal"/>
        <w:bidi w:val="0"/>
        <w:jc w:val="left"/>
        <w:rPr/>
      </w:pPr>
      <w:r>
        <w:rPr>
          <w:lang w:val="uk-UA" w:eastAsia="zh-CN" w:bidi="ar-SA"/>
        </w:rPr>
        <w:t>встановлення (відновлення) меж  земе-</w:t>
      </w:r>
    </w:p>
    <w:p>
      <w:pPr>
        <w:pStyle w:val="Normal"/>
        <w:bidi w:val="0"/>
        <w:jc w:val="left"/>
        <w:rPr/>
      </w:pPr>
      <w:r>
        <w:rPr>
          <w:lang w:val="uk-UA" w:eastAsia="zh-CN" w:bidi="ar-SA"/>
        </w:rPr>
        <w:t xml:space="preserve">льної ділянки  в натурі  (на місцевості) </w:t>
      </w:r>
    </w:p>
    <w:p>
      <w:pPr>
        <w:pStyle w:val="Normal"/>
        <w:bidi w:val="0"/>
        <w:jc w:val="left"/>
        <w:rPr/>
      </w:pPr>
      <w:r>
        <w:rPr>
          <w:lang w:val="uk-UA" w:eastAsia="zh-CN" w:bidi="ar-SA"/>
        </w:rPr>
        <w:t>на вул. Гребінки, 2 у м. Луцьку</w:t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Розглянувши заяву громадян Сомик Лесі Семенівни, Левчук Валентини Василівни, Слабецької Наталії Миколаївни, Якимчука Віталія Петровича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Гребінки, 2 у м. Луцьку,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ами Сомик Лесею Семенівною, Левчук Валентиною Василівною, Слабецькою Наталією Миколаївною, Якимчуком Віталієм Петровичем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зареєстрований у Державному реєстрі земель від 25.05.2009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за № 040907700299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строк дії якого закінчився, акт приймання-передачі земельної ділянки від 12.05.2025,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а об’єкти нерухомого майна на вул. Гребінки, 2 у м. Луцьку: громадянки Сомик Лесі Семенівни – договір купівлі-продажу від 29.05.1981 за № 3-1866, відповідно до якого право власності на 3/10 частки житлового будинку з надвірними будівлями та спорудами зареєстровано 13.07.1981 за № 722, громадянки Левчук Валентини Василівни –  договір купівлі-продажу від 15.07.1986 за № 1-3547, відповідно до якого право власності на 2/10 частки житлового будинку з надвірними будівлями та спорудами зареєстровано 12.03.1981 за № 722, громадянки Слабецької Наталії Миколаївни – договір дарування часток житлового будинку від 25.06.2007 за № 2084, відповідно до якого право власності на 2/10 частки житлового будинку з надвірними будівлями та спорудами зареєстровано 23.07.2007, реєстраційний номер: 17812524, громадянина Якимчука Віталія Петровича – договір дарування житлового будинку від 21.08.2001 за № 2354, відповідно до якого право власності на 3/10 частки житлового будинку з надвірними будівлями та спорудами зареєстровано 30.11.2001 за № 722, технічний паспорт на об’єкт нерухомого майна від 09.07.2009,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Державний акт на право власності на земельну ділянку,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>21.05.2009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за № 010907700669, що посвідчує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громадян Сомик Лесі Семенівни, Левчук Валентини Василівни, Слабецької Наталії Миколаївни, Якимчука Віталія Петровича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земельну ділянку з кадастровим номером 0710100000:11:109:00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en-US" w:eastAsia="zh-CN" w:bidi="ar-SA"/>
        </w:rPr>
        <w:t>13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загальною площею 0,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en-US" w:eastAsia="zh-CN" w:bidi="ar-SA"/>
        </w:rPr>
        <w:t>0267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bidi w:val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громадянам Сомик Лесі Семенівні, Левчук Валентині Василівні, Слабецькій Наталії Миколаївні, Якимчуку Віталієві Петровичу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Гребінки, 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 м. Луцьку площею 0,0094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громадян Сомик Лесю Семенівну, Левчук Валентину Василівну, Слабецьку Наталію Миколаївну, Якимчука Віталія Петровича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bidi w:val="0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690" w:footer="0" w:bottom="1701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0</TotalTime>
  <Application>LibreOffice/25.2.2.2$Windows_X86_64 LibreOffice_project/7370d4be9e3cf6031a51beef54ff3bda878e3fac</Application>
  <AppVersion>15.0000</AppVersion>
  <Pages>2</Pages>
  <Words>538</Words>
  <Characters>3509</Characters>
  <CharactersWithSpaces>4254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2025-06-02T10:57:51Z</dcterms:created>
  <dc:creator/>
  <dc:description/>
  <dc:language>uk-UA</dc:language>
  <cp:lastModifiedBy/>
  <dcterms:modified xsi:type="dcterms:W3CDTF">2025-06-02T10:58:35Z</dcterms:modified>
  <cp:revision>2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