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63828378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 надання   згоди  ТзОВ «ФОРМУЛА»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ЛТД  на  передачу  в   суборенду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фізичній 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особі-підприємцю Омельчук М.В.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частини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орендованої  земельної ділянки  для обслу-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говування торгов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 павільйон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(03.07)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вул. Кравчука, 44-А у м. Луцьку 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ТОВАРИСТВА З ОБМЕЖЕНОЮ ВІДПОВІДАЛЬНІСТЮ «ФОРМУЛА» ЛТД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фізичної особи-підприємця Омельчук Марії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частини орендованої земельної ділянки в суборенду для обслуговування торгов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павільйон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br/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вул. Кравчука, 44-А у м. Луцьку, витяг з Державного земельного кадастру про земельну ділянку від 10.06.2025 № НВ-0001168532025, план земельної ділянки, що передається в суборенду, враховуючи договір оренди землі, укладений між Луцькою міською радою та  ТОВАРИСТВОМ З ОБМЕЖЕНОЮ ВІДПОВІДАЛЬНІСТЮ «ФОРМУЛА» ЛТД, зареєстрований у Державному реєстрі земель від 05.10.2009 за № 040907700500, поновлений додатковою угодою № 1 про поновлення договору оренди землі від 16.10.2014 (право оренди на земельну ділянку зареєстровано в Державному реєстрі речових прав на нерухоме майно 11.11.2014, номер запису про інше речове право: 7652272), додатковою угодою № 2 про поновлення договору оренди землі від 22.04.2020 (реєстрація змін до іншого речового права на земельну ділянку в Державному реєстрі речових прав на нерухоме майно від 22.04.2020), та додатковою угодою № 3 про поновлення договору оренди землі від 25.02.2025 (реєстрація змін до іншого речового права на земельну ділянку в Державному реєстрі речових прав на нерухоме майно від 31.03.2025), договір № 37-В оренди торговельного місця від 01.10.2024, укладений між ТОВАРИСТВОМ З ОБМЕЖЕНОЮ ВІДПОВІДАЛЬНІСТЮ «ФОРМУЛА» ЛТД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фізичною особою-підприємцем Омельчук Марією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керуючись статтями 12, 93, 96, 122, 186 Земельного кодексу України, статтями 25, 55-1 Закону України «Про землеустрій», статтею 8 Закону України «Про оренду землі»,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статтями 21, 29 Закону України «Про Державний земельний кадастр», пунктами 125-126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пунктом 24 договору оренди землі,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1. Надати згоду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ТОВАРИСТВУ З ОБМЕЖЕНОЮ ВІДПОВІДАЛЬНІСТЮ «ФОРМУЛА» ЛТД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передачу частини орендованої земельної ділянки, а саме площею 0,0037 га із загальної площі земельної ділянки 0,0348 га з кадастровим номером 0710100000:22:066:0096, розташованої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Кравчука, 44-А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фізичній особі-підприємцю Омельчук Марії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для обслуговування торгов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павільйон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ТОВАРИСТВО З ОБМЕЖЕНОЮ ВІДПОВІДАЛЬНІСТЮ «ФОРМУЛА» ЛТД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розробити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технічну документацію із землеустрою щодо встановлення меж частини земельної ділянки, на яку поширюються права суборенди, сервітуту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та подати її на затвердження до міської ради.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-6"/>
          <w:sz w:val="24"/>
          <w:szCs w:val="24"/>
          <w:highlight w:val="white"/>
          <w:lang w:eastAsia="zh-CN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744" w:right="567" w:gutter="0" w:header="0" w:top="709" w:footer="0" w:bottom="195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298</TotalTime>
  <Application>LibreOffice/7.4.0.3$Windows_X86_64 LibreOffice_project/f85e47c08ddd19c015c0114a68350214f7066f5a</Application>
  <AppVersion>15.0000</AppVersion>
  <Pages>2</Pages>
  <Words>490</Words>
  <Characters>3159</Characters>
  <CharactersWithSpaces>3822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2025-06-26T11:15:50Z</cp:lastPrinted>
  <dcterms:modified xsi:type="dcterms:W3CDTF">2025-06-26T14:09:33Z</dcterms:modified>
  <cp:revision>123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