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9506756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/>
      </w:pPr>
      <w:r>
        <w:rPr>
          <w:lang w:val="uk-UA" w:eastAsia="zh-CN" w:bidi="ar-SA"/>
        </w:rPr>
        <w:t xml:space="preserve">ди землі на вул. Володимирській,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садівниче  товариство  «Дружба» </w:t>
      </w:r>
    </w:p>
    <w:p>
      <w:pPr>
        <w:pStyle w:val="Normal"/>
        <w:rPr/>
      </w:pPr>
      <w:r>
        <w:rPr>
          <w:lang w:val="uk-UA" w:eastAsia="zh-CN" w:bidi="ar-SA"/>
        </w:rPr>
        <w:t>№ </w:t>
      </w:r>
      <w:r>
        <w:rPr>
          <w:lang w:val="uk-UA" w:eastAsia="zh-CN" w:bidi="ar-SA"/>
        </w:rPr>
        <w:t>672</w:t>
      </w:r>
      <w:r>
        <w:rPr>
          <w:lang w:val="uk-UA" w:eastAsia="ar-SA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Кот Оксани Ігорівни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Кот Оксаною Ігорівною від 28.01.2019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14.02.2019, номер запису про інше речове право: 30342349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 672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Кот Оксани Ігорівни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громадянина Семенюка Юрія Олексійовича: договір купівлі-продажу від 29.04.2025 за № 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38,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0710100000:31:182:0044 площею 0,0164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29.04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право: 59653776,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09.06.2025 № НВ-9966324222025,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від 28.01.2019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14.02.2019, номер запису про інше речове право: 30342349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0,0185 га з кадастровим номером 0710100000:31:182:0065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 672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Кот Оксана Ігорівна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28.01.2019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(право оренди на земельну ділянку зареєстровано у Державному реєстрі речових прав на нерухоме майно 14.02.2019, номер запису про інше речове право: 30342349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0,0185 га з кадастровим номером 0710100000:31:182:0065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Кот Оксану Ігорівну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Семенюка Юрія Олексійовича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 xml:space="preserve">6.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0710100000:31:182:0065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lang w:val="uk-UA"/>
        </w:rPr>
        <w:t xml:space="preserve">7.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88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1543</TotalTime>
  <Application>LibreOffice/25.2.4.3$Windows_X86_64 LibreOffice_project/33e196637044ead23f5c3226cde09b47731f7e27</Application>
  <AppVersion>15.0000</AppVersion>
  <Pages>3</Pages>
  <Words>718</Words>
  <Characters>4555</Characters>
  <CharactersWithSpaces>5419</CharactersWithSpaces>
  <Paragraphs>25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2025-06-25T10:40:06Z</cp:lastPrinted>
  <dcterms:modified xsi:type="dcterms:W3CDTF">2025-06-25T16:33:59Z</dcterms:modified>
  <cp:revision>366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