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38527164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Серьогінову О.П.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Задворецькій</w:t>
      </w:r>
      <w:r>
        <w:rPr>
          <w:rFonts w:eastAsia="Times New Roman" w:cs="Times New Roman"/>
          <w:sz w:val="28"/>
          <w:szCs w:val="28"/>
          <w:lang w:val="en-US"/>
        </w:rPr>
        <w:t>, 5-</w:t>
      </w:r>
      <w:r>
        <w:rPr>
          <w:rFonts w:eastAsia="Times New Roman" w:cs="Times New Roman"/>
          <w:sz w:val="28"/>
          <w:szCs w:val="28"/>
          <w:lang w:val="uk-UA"/>
        </w:rPr>
        <w:t xml:space="preserve">А у м. 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Серьогінова Олександра Петровича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Задворецькій</w:t>
      </w:r>
      <w:r>
        <w:rPr>
          <w:rFonts w:eastAsia="Times New Roman" w:cs="Times New Roman"/>
          <w:sz w:val="28"/>
          <w:szCs w:val="28"/>
          <w:lang w:val="en-US"/>
        </w:rPr>
        <w:t>, 5-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0,0222 га, кадастровим номером 0710100000:11:091:0023,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02.09 - для будівництва і обслуговування паркінгів та автостоянок на землях 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житлової та громадської забудови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будівля прохідної для обслуговування автостоянки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зареєстрований в Державному реєстрі речових прав на нерухоме майно з реєстраційним номером: 3060993107080, який належить на праві приватної власності громадянину Серьогінову Олександрові Петровичу, та додані до неї документи </w:t>
      </w:r>
      <w:r>
        <w:rPr>
          <w:sz w:val="28"/>
          <w:szCs w:val="28"/>
          <w:lang w:val="uk-UA"/>
        </w:rPr>
        <w:t>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земельного     кадастру     про     земельну     ділянку     від     22.04.2025    № НВ-2600883062025, інформаційними довідками з Державного реєстру речових прав на нерухоме майно від 30.06.2025 № 433485151, від 30.06.2025 № 433484861,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Серьогінову Олександрові Петровичу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Задворецькій</w:t>
      </w:r>
      <w:r>
        <w:rPr>
          <w:rFonts w:eastAsia="Times New Roman" w:cs="Times New Roman"/>
          <w:sz w:val="28"/>
          <w:szCs w:val="28"/>
          <w:lang w:val="en-US"/>
        </w:rPr>
        <w:t>, 5-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0,0222 га, кадастровим номером 0710100000:11:091:0023,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503_1696731436_Copy_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02.09 - для будівництва і обслуговування паркінгів та автостоянок на землях </w:t>
      </w:r>
      <w:bookmarkEnd w:id="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житлової та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Серьогінова Олександра Петровича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814_144652323"/>
      <w:bookmarkStart w:id="3" w:name="__DdeLink__335_1566021842"/>
      <w:r>
        <w:rPr>
          <w:rFonts w:cs="Times New Roman"/>
          <w:sz w:val="28"/>
          <w:szCs w:val="28"/>
          <w:lang w:val="uk-UA"/>
        </w:rPr>
        <w:t>громадянином Серьогіновим Олександром Петровичем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4"/>
      <w:r>
        <w:rPr>
          <w:rFonts w:cs="Times New Roman"/>
          <w:sz w:val="28"/>
          <w:szCs w:val="28"/>
          <w:lang w:val="uk-UA"/>
        </w:rPr>
        <w:t>Серьогіновим Олександром Петровичем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962</TotalTime>
  <Application>LibreOffice/7.6.2.1$Windows_X86_64 LibreOffice_project/56f7684011345957bbf33a7ee678afaf4d2ba333</Application>
  <AppVersion>15.0000</AppVersion>
  <Pages>2</Pages>
  <Words>413</Words>
  <Characters>2812</Characters>
  <CharactersWithSpaces>3396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2025-06-30T17:03:04Z</cp:lastPrinted>
  <dcterms:modified xsi:type="dcterms:W3CDTF">2025-06-30T17:02:03Z</dcterms:modified>
  <cp:revision>249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