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7183821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Про затвердження технічної документації із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Cs w:val="28"/>
          <w:lang w:val="uk-UA"/>
        </w:rPr>
        <w:t>на вул. Державності, 22, 22-А у м. Луцьку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технічну документацію із землеустрою щодо поділу та об'єднання земельних ділянок комунальної власності на вул. Державності, 22, 22-А у м. Луцьку, витяги з Державного земельного кадастру про земельні ділянки, які утворилися в результаті поділу земельної ділянки площею 0,0069 га з кадастровим номером 0710100000:21:003:0053, а саме: від 24.07.2025 № НВ-5900722592025 на земельну ділянку площею 0,0029 га з кадастровим номером 0710100000:21:003:0153 та від 24.07.2025 № НВ-5900722612025 на земельну ділянку площею 0,0040 га з кадастровим номером 0710100000:21:003:0152, керуючись статтями 12, 79-1, 122, 186 Земельного кодексу України, статтями 29, 56 Закону України «Про землеустрій», статтею 27 Закону України «Про Державний </w:t>
      </w:r>
      <w:r>
        <w:rPr>
          <w:sz w:val="28"/>
          <w:szCs w:val="28"/>
          <w:lang w:val="uk-UA" w:eastAsia="zh-CN"/>
        </w:rPr>
        <w:t xml:space="preserve">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 Державності, 22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0,0069 га з кадастровим номером 0710100000:21:003:0053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поділена на дві земельні ділянки, а саме: земельну ділянку № 1 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0,0029 га з кадастровим номером 0710100000:21:003:0153</w:t>
      </w:r>
      <w:r>
        <w:rPr>
          <w:i w:val="false"/>
          <w:iCs w:val="false"/>
          <w:sz w:val="28"/>
          <w:szCs w:val="28"/>
          <w:lang w:val="uk-U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Державності, 22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і</w:t>
      </w:r>
      <w:r>
        <w:rPr>
          <w:i w:val="false"/>
          <w:iCs w:val="false"/>
          <w:sz w:val="28"/>
          <w:szCs w:val="28"/>
          <w:lang w:val="uk-UA"/>
        </w:rPr>
        <w:t xml:space="preserve"> земельну ділянку № 2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0,0040 га з кадастровим номером 0710100000:21:003:0152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Державності, 22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-А</w:t>
      </w:r>
      <w:r>
        <w:rPr>
          <w:i w:val="false"/>
          <w:iCs w:val="false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0,0029 га з кадастровим номером 0710100000:21:003:0153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0,0040 га з кадастровим номером 0710100000:21:003:0152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744" w:right="567" w:gutter="0" w:header="0" w:top="855" w:footer="0" w:bottom="186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673</TotalTime>
  <Application>LibreOffice/25.2.4.3$Windows_X86_64 LibreOffice_project/33e196637044ead23f5c3226cde09b47731f7e27</Application>
  <AppVersion>15.0000</AppVersion>
  <Pages>2</Pages>
  <Words>388</Words>
  <Characters>2524</Characters>
  <CharactersWithSpaces>3075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2024-09-04T16:33:10Z</cp:lastPrinted>
  <dcterms:modified xsi:type="dcterms:W3CDTF">2025-07-25T16:02:35Z</dcterms:modified>
  <cp:revision>203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