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927406634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Про надання ТОВ «ЛМ», ТзОВ «МОРГАН» 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на  умовах  оренди  земельної   ділянки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 для 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будів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ництва та обслуговування  адміністра-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тивно-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виробничих    приміщень  (11.02)  на 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вул. Ковельській, 68-А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у м. Луцьку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Розглянувши заяву ТОВАРИСТВА З ОБМЕЖЕНОЮ ВІДПОВІДАЛЬНІСТЮ «ЛУЦЬКІ МЕБЛІ», ТОВАРИСТВА З ОБМЕЖЕНОЮ ВІДПОВІДАЛЬНІСТЮ «МОРГАН» щодо надання на умовах оренди земельної ділянки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вул. Ковельській, 68-А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у м. Луцьку для будівництва та обслуговування адміністративно-виробничих приміщень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блоком), проєкт землеустрою щодо відведення земельної ділянки ТОВАРИСТВУ З ОБМЕЖЕНОЮ ВІДПОВІДАЛЬНІСТЮ «ЛУЦЬКІ МЕБЛІ», ТОВАРИСТВУ З ОБМЕЖЕНОЮ ВІДПОВІДАЛЬНІСТЮ «МОРГАН», витяг з Державного земельного кадастру про земельну ділянку від 07.07.2025 № НВ-1201548732025, враховуючи документи, що посвідчують право власності на об’єкти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вул. Ковельській, 68-А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у м. Луцьку: ТОВАРИСТВА З ОБМЕЖЕНОЮ ВІДПОВІДАЛЬНІСТЮ «ЛУЦЬКІ МЕБЛІ» - свідоцтво про право власності від 04.10.2010, відповідно до якого право власності на частину приміщення побутово-виробничого корпусу художніх меблів з адмінкорпусом зареєстровано від 25.10.2010, реєстраційний номер: 10572896, технічний паспорт на об’єкт нерухомого майна від 31.08.2010; ТОВАРИСТВА З ОБМЕЖЕНОЮ ВІДПОВІДАЛЬНІСТЮ «МОРГАН» - свідоцтво про право власності від 20.12.2010, відповідно до якого право власності на частину приміщення побутово-виробничого корпусу художніх меблів з адмінкорпусом зареєстровано від 04.01.2011, реєстраційний номер: 10572147, технічний паспорт на об’єкт нерухомого майна від 06.12.2010, керуючись статтями 12, 79-1, 93, 96, 122-126, 186 Земельного кодексу України, статтею 50 Закону України «Про землеустрій», статтями 4-6, 16, 17, 19 Закону України «Про оренду землі», статтями 21, 22, 24 Закону України «Про Державний земельний кадастр», 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статтями 26, 33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Закону України «Про місцеве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самоврядування в Україні», статтями 4, 6 Закону України «Про державну реєстрацію речових прав на нерухоме майно та їх обтяжень»,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витягом з протоколу № 58 засідання постійної комісії з питань земельних відносин та земельного кадастру від 19.09.2013,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міська рада</w:t>
      </w:r>
    </w:p>
    <w:p>
      <w:pPr>
        <w:pStyle w:val="Normal"/>
        <w:widowControl w:val="false"/>
        <w:ind w:firstLine="567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1. Затвердити проєкт землеустрою щодо відведення земельної ділянки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вул. Ковельській, 68-А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 площею 0,7073 га з кадастровим номером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0710100000:21:026:0044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для будівництва та обслуговування адміністративно-виробничих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приміщень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2. Надати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ТОВАРИСТВУ З ОБМЕЖЕНОЮ ВІДПОВІДАЛЬНІСТЮ «ЛУЦЬКІ МЕБЛІ», ТОВАРИСТВУ З ОБМЕЖЕНОЮ ВІДПОВІДАЛЬНІСТЮ «МОРГАН»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вул. Ковельській, 68-А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 на умовах оренди строком на 10 років з дати укладення договору оренди землі, площею 0,7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073 га (частка ТОВАРИСТВА З ОБМЕЖЕНОЮ ВІДПОВІДАЛЬНІСТЮ «ЛУЦЬКІ МЕБЛІ»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70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/100, що становить 0,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4951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 га, частка ТОВАРИСТВ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З ОБМЕЖЕНОЮ ВІДПОВІДАЛЬНІСТЮ «МОРГАН»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30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/100, що становить 0,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2122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 га) з кадастровим номером 0710100000:21:026:0044, для будівництва та обслуговування адміністративно-виробничих приміщень (11.02 – для розміщення та експлуатації основних, підсобних і допоміжних будів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ель та споруд підприємств переробної,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машинобудівної та іншої промисловості, включаючи об’єкти оброблення відходів, зокрема із енергогенеруючим блоком), згідно з додатком.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3. Укласти з ТОВАРИСТВ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ОМ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З ОБМЕЖЕНОЮ ВІДПОВІДАЛЬНІСТЮ «ЛУЦЬКІ МЕБЛІ», ТОВАРИСТВ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ОМ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З ОБМЕЖЕНОЮ ВІДПОВІДАЛЬНІСТЮ «МОРГАН» договір оренди землі на земельну ділянку з кадастровим номером 0710100000:21:026:0044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4. Зобов’язати ТОВАРИСТВ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З ОБМЕЖЕНОЮ ВІДПОВІДАЛЬНІСТЮ «ЛУЦЬКІ МЕБЛІ», ТОВАРИСТВ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З ОБМЕЖЕНОЮ ВІДПОВІДАЛЬНІСТЮ «МОРГАН»: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4.2.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5. У разі, якщо одна із сторін не підписала договір оренди землі впродовж шести календарних місяців з моменту прийняття 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Міський голова 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600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646</TotalTime>
  <Application>LibreOffice/7.4.0.3$Windows_X86_64 LibreOffice_project/f85e47c08ddd19c015c0114a68350214f7066f5a</Application>
  <AppVersion>15.0000</AppVersion>
  <Pages>3</Pages>
  <Words>692</Words>
  <Characters>4750</Characters>
  <CharactersWithSpaces>5608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2025-04-01T16:50:52Z</cp:lastPrinted>
  <dcterms:modified xsi:type="dcterms:W3CDTF">2025-08-08T10:19:21Z</dcterms:modified>
  <cp:revision>266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