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63759699" r:id="rId2"/>
        </w:object>
      </w:r>
    </w:p>
    <w:p>
      <w:pPr>
        <w:pStyle w:val="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
          <w:bCs/>
          <w:sz w:val="20"/>
          <w:szCs w:val="20"/>
          <w:lang w:val="uk-UA"/>
        </w:rPr>
      </w:pPr>
      <w:r>
        <w:rPr>
          <w:b/>
          <w:bCs/>
          <w:sz w:val="20"/>
          <w:szCs w:val="20"/>
          <w:lang w:val="uk-UA"/>
        </w:rPr>
      </w:r>
    </w:p>
    <w:p>
      <w:pPr>
        <w:pStyle w:val="2"/>
        <w:widowControl w:val="false"/>
        <w:numPr>
          <w:ilvl w:val="1"/>
          <w:numId w:val="1"/>
        </w:numPr>
        <w:bidi w:val="0"/>
        <w:rPr>
          <w:sz w:val="32"/>
          <w:szCs w:val="32"/>
        </w:rPr>
      </w:pPr>
      <w:r>
        <w:rPr>
          <w:sz w:val="32"/>
          <w:szCs w:val="32"/>
        </w:rPr>
        <w:t>Р І Ш Е Н Н Я</w:t>
      </w:r>
    </w:p>
    <w:p>
      <w:pPr>
        <w:pStyle w:val="Normal"/>
        <w:widowControl w:val="false"/>
        <w:bidi w:val="0"/>
        <w:jc w:val="center"/>
        <w:rPr>
          <w:b/>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Про надання громадян</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ці Захарчук А.Є.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на</w:t>
      </w:r>
    </w:p>
    <w:p>
      <w:pPr>
        <w:pStyle w:val="Normal"/>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умовах оренди земельної ділянки в межах</w:t>
      </w:r>
    </w:p>
    <w:p>
      <w:pPr>
        <w:pStyle w:val="Normal"/>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червоних ліній” для  обслуговування  жи-</w:t>
      </w:r>
    </w:p>
    <w:p>
      <w:pPr>
        <w:pStyle w:val="Normal"/>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лого  будинку,   господарських   будівель  і</w:t>
      </w:r>
    </w:p>
    <w:p>
      <w:pPr>
        <w:pStyle w:val="Normal"/>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споруд (02.01) на  вул. Християнській, 29 у</w:t>
      </w:r>
    </w:p>
    <w:p>
      <w:pPr>
        <w:pStyle w:val="Normal"/>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м. Луцьку </w:t>
      </w:r>
    </w:p>
    <w:p>
      <w:pPr>
        <w:pStyle w:val="Normal"/>
        <w:widowControl w:val="false"/>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r>
    </w:p>
    <w:p>
      <w:pPr>
        <w:pStyle w:val="Normal"/>
        <w:widowControl w:val="false"/>
        <w:bidi w:val="0"/>
        <w:ind w:start="0" w:end="0" w:firstLine="540"/>
        <w:jc w:val="both"/>
        <w:rPr>
          <w:sz w:val="26"/>
          <w:szCs w:val="26"/>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Розглянувши заяву громадянки Захарчук Анни Євгеніївни щодо надання на умовах оренди земельної ділянки на вул. Християнській, 29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громадянки Захарчук Анни Євгеніївни на об’єкти нерухомого майна на вул. Християнській, 29 у м. Луцьку: договір купівлі-продажу житлового будинку від 02.03.2018 за № 263, відповідно до якого право власності на житловий будинок з господарськими будівлями і спорудами зареєстровано у Державному реєстрі речових прав на нерухоме майно 02.03.2018, номер запису про право власності: 25118768, технічний паспорт на об’єкт нерухомого майна від 13.11.2018; договір купівлі-продажу земельної ділянки від 02.03.2018 за № 265,  відповідно до якого право власності на земельну ділянку площею 0,0778 га з кадастровим номером 0710100000:22:082:0022 зареєстровано у Державному реєстрі речових прав на нерухоме майно 02.03.2018, номер запису про право власності: 25118841, враховуючи договір оренди землі, укладений між Луцькою міською радою та громадянкою Бенько Катериною Михайлівною, зареєстрований у Державному реєстрі земель від 03.07.2012 за № 071010004000615 (право оренди на земельну ділянку перенесено до Державного реєстру речових прав на нерухоме майно 23.09.2019, номер запису про інше речове право: 33375305), актовий запис про смерть громадянки Бенько Катерини Михайлівни, складений 11.12.2013 відділом державної реєстрації актів цивільного стану реєстраційної служби Луцького міського управління юстиції Волинської області (право оренди на земельну ділянку припинено в Державному реєстрі речових прав на нерухоме майно 23.09.2019),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0710100000:22:082:0036 зареєстровано у Державному реєстрі речових прав на нерухоме майно від 23.09.2019, номер запису про інше речове право: 33374771,</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витяг з Державного земельного кадастру про земельну ділянку від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07</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.0</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8</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.2025 № НВ-</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0001589042025</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керуючись статтями 12, 79-1, 93, 96, 116, 122, 123-126, частиною</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міська рада</w:t>
      </w:r>
    </w:p>
    <w:p>
      <w:pPr>
        <w:pStyle w:val="Normal"/>
        <w:widowControl w:val="false"/>
        <w:bidi w:val="0"/>
        <w:ind w:start="0" w:end="0" w:firstLine="54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r>
    </w:p>
    <w:p>
      <w:pPr>
        <w:pStyle w:val="Normal"/>
        <w:widowControl w:val="false"/>
        <w:bidi w:val="0"/>
        <w:jc w:val="star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ВИРІШИЛА:</w:t>
      </w:r>
    </w:p>
    <w:p>
      <w:pPr>
        <w:pStyle w:val="Normal"/>
        <w:widowControl w:val="false"/>
        <w:bidi w:val="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1. Надати громадянці Захарчук Анні Євгеніївні земельну ділянку на вул. Християнській, 29 у м. Луцьку на умовах оренди строком на 25 років з дати укладення договору оренди землі площею 0,0078 га з кадастровим номером 0710100000:22:082:0036,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2. Укласти з громадянкою Захарчук Анною Євгеніївною договір оренди землі на земельну ділянку з кадастровим номером 0710100000:22:082:0036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 Зобов’язати громадянку Захарчук Анну Євгеніївну:</w:t>
      </w:r>
    </w:p>
    <w:p>
      <w:pPr>
        <w:pStyle w:val="Normal"/>
        <w:widowControl w:val="false"/>
        <w:suppressAutoHyphens w:val="true"/>
        <w:bidi w:val="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3.2. Укласти з міською радою договір оренди землі.</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5. Надати згоду на відновлення меж земельної ділянки комунальної власності з кадастровим номером 0710100000:22:082:0036 для внесення змін до відомостей Державного земельного кадастру про земельну ділянку.</w:t>
      </w:r>
    </w:p>
    <w:p>
      <w:pPr>
        <w:pStyle w:val="Normal"/>
        <w:widowControl w:val="false"/>
        <w:ind w:start="0" w:end="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start="0" w:end="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r>
    </w:p>
    <w:p>
      <w:pPr>
        <w:pStyle w:val="Normal"/>
        <w:widowControl w:val="false"/>
        <w:bidi w:val="0"/>
        <w:ind w:start="0" w:end="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r>
    </w:p>
    <w:p>
      <w:pPr>
        <w:pStyle w:val="Normal"/>
        <w:widowControl w:val="false"/>
        <w:bidi w:val="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Міський голова                                                                                                         Ігор ПОЛІЩУК</w:t>
      </w:r>
    </w:p>
    <w:p>
      <w:pPr>
        <w:pStyle w:val="Normal"/>
        <w:widowControl w:val="false"/>
        <w:bidi w:val="0"/>
        <w:jc w:val="start"/>
        <w:rPr>
          <w:rFonts w:ascii="Times New Roman" w:hAnsi="Times New Roman"/>
          <w:sz w:val="18"/>
          <w:szCs w:val="18"/>
          <w:lang w:val="uk-UA"/>
        </w:rPr>
      </w:pPr>
      <w:r>
        <w:rPr>
          <w:sz w:val="18"/>
          <w:szCs w:val="18"/>
          <w:lang w:val="uk-UA"/>
        </w:rPr>
      </w:r>
    </w:p>
    <w:p>
      <w:pPr>
        <w:pStyle w:val="Normal"/>
        <w:widowControl w:val="false"/>
        <w:bidi w:val="0"/>
        <w:jc w:val="start"/>
        <w:rPr>
          <w:rFonts w:ascii="Times New Roman" w:hAnsi="Times New Roman"/>
          <w:sz w:val="18"/>
          <w:szCs w:val="18"/>
          <w:lang w:val="uk-UA"/>
        </w:rPr>
      </w:pPr>
      <w:r>
        <w:rPr>
          <w:sz w:val="18"/>
          <w:szCs w:val="1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567"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Style13"/>
    <w:qFormat/>
    <w:pPr>
      <w:keepNext w:val="true"/>
      <w:spacing w:before="240" w:after="120"/>
    </w:pPr>
    <w:rPr>
      <w:rFonts w:ascii="Times New Roman" w:hAnsi="Times New Roman"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sz w:val="28"/>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8"/>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143</TotalTime>
  <Application>LibreOffice/7.4.0.3$Windows_X86_64 LibreOffice_project/f85e47c08ddd19c015c0114a68350214f7066f5a</Application>
  <AppVersion>15.0000</AppVersion>
  <Pages>2</Pages>
  <Words>714</Words>
  <Characters>4624</Characters>
  <CharactersWithSpaces>5564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2025-07-31T14:48:52Z</cp:lastPrinted>
  <dcterms:modified xsi:type="dcterms:W3CDTF">2025-08-07T11:17:52Z</dcterms:modified>
  <cp:revision>45</cp:revision>
  <dc:subject/>
  <dc:title>MVK</dc:title>
</cp:coreProperties>
</file>

<file path=docProps/custom.xml><?xml version="1.0" encoding="utf-8"?>
<Properties xmlns="http://schemas.openxmlformats.org/officeDocument/2006/custom-properties" xmlns:vt="http://schemas.openxmlformats.org/officeDocument/2006/docPropsVTypes"/>
</file>