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14347417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ди землі 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вул. Черчицькій, 5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Кришталевича Миколи Ігнатовича, Кришталевича Геннадія Ігнатовича, Корнійчук Оксани Ігнатівни, Потапчук Інни Станіславівни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говорі оренди землі, укладеному між Луцькою міською радою та громадянами Кришталевичем Миколою Ігнатовичем, Кришталевичем Геннадієм Ігнатовичем, Корнійчук Оксаною Ігнатівною від 31.10.2016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01.11.2016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, номер запису про інше речове право: 17308399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до договору оренди землі від 26.03.2018 (реєстрація змін до іншого речового права 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Державному реєстрі речових прав на нерухоме майно 26.03.2018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у зв’язку із переходом права власності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вул. Черчицькій, 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 м. Луцьку від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Кришталевича Миколи Ігнатовича, Кришталевича Геннадія Ігнатовича, Корнійчук Оксани Ігнатівни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Потапчук Інни Станіславівни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договір купівлі-продажу від 16.06.2023 за № 1307, відповідно до якого право власності на житловий будинок з господарськими будівлями і спорудами та на земельну ділянку з кадастровим номером 0710100000:21:112:0076 площею 0,1000 га зареєстровано у Державному реєстрі речових прав на нерухоме майно 16.06.2023, номери відомостей про речове право: 50651454, 50651708 відповідно, </w:t>
      </w:r>
      <w:r>
        <w:rPr>
          <w:bCs/>
        </w:rPr>
        <w:t xml:space="preserve">технічний паспорт на об’єкт нерухомого майна від </w:t>
      </w:r>
      <w:r>
        <w:rPr>
          <w:bCs/>
          <w:lang w:val="uk-UA"/>
        </w:rPr>
        <w:t>08.05.2023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витяг з Реєстру будівельної діяльності щодо інформації про присвоєння адрес Єдиної державної електронної системи у сфері будівництва від 03.11.2025, реєстраційний номер в ЄДЕССБ: AR01:5532-3893-6374-6478,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витяг з Державного земельного кадастру про земельну ділянку від 21.10.2025</w:t>
        <w:br/>
        <w:t>№ НВ-9982634792025,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Законом України «Про адміністративну процедуру»,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31.10.2016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01.11.2016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, номер запису про інше речове право: 17308399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до договору оренди землі від 26.03.2018 (реєстрація змін до іншого речового права 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Державному реєстрі речових прав на нерухоме майно 26.03.2018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0,0228 га з кадастровим номером 0710100000:21:009:0054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вул. Черчицькій, 5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громадянин Кришталевич Микола Ігнатович, громадянин Кришталевич Геннадій Ігнатович, громадянка Корнійчук Оксана Ігнатівна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Потапчук Інна Станіславівна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31.10.2016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01.11.2016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, номер запису про інше речове право: 17308399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до договору оренди землі від 26.03.2018 (реєстрація змін до іншого речового права 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Державному реєстрі речових прав на нерухоме майно 26.03.2018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0,0228 га з кадастровим номером 0710100000:21:009:0054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Потапчук Інна Станіславівна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2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 Кришталевича Миколу Ігнатовича, Кришталевича Геннадія Ігнатовича, Корнійчук Оксану Ігнатівну, Потапчук Інну Станіславівну: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4. У разі, якщо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 Кришталевич Микола Ігнатович, Кришталевич Геннадій Ігнатович, Корнійчук Оксана Ігнатівна, Потапчук Інна Станіславівна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не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підписали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додаткову угоду № 2 про заміну сторони в договорі оренди землі впродовж шести календарних місяців з моменту прийняття рішення, пункти 1-3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рішення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будуть відкликані.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0710100000:21:009:0054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6. </w:t>
      </w:r>
      <w:r>
        <w:rPr/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1635</TotalTime>
  <Application>LibreOffice/25.2.6.2$Windows_X86_64 LibreOffice_project/729c5bfe710f5eb71ed3bbde9e06a6065e9c6c5d</Application>
  <AppVersion>15.0000</AppVersion>
  <Pages>3</Pages>
  <Words>869</Words>
  <Characters>5710</Characters>
  <CharactersWithSpaces>6726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2025-11-07T15:58:24Z</cp:lastPrinted>
  <dcterms:modified xsi:type="dcterms:W3CDTF">2025-11-10T12:14:09Z</dcterms:modified>
  <cp:revision>384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