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30700024"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громадянці   Мельник В.В.   </w:t>
      </w:r>
      <w:r>
        <w:rPr>
          <w:spacing w:val="-10"/>
          <w:sz w:val="26"/>
          <w:szCs w:val="26"/>
          <w:lang w:val="uk-UA"/>
        </w:rPr>
        <w:t>для  городниц-</w:t>
      </w:r>
    </w:p>
    <w:p>
      <w:pPr>
        <w:pStyle w:val="Normal"/>
        <w:widowControl w:val="false"/>
        <w:rPr>
          <w:sz w:val="26"/>
          <w:szCs w:val="26"/>
        </w:rPr>
      </w:pP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 xml:space="preserve">Розглянувши заяву громадянки Мельник Валентини Василівни щодо поновлення договору оренди землі від 16.10.2012 зареєстрованого у Державному реєстрі земель від 19.11.2012 № 0722800040022150 (додаткова угода № 2 від 23.12.2022 до договору оренди землі від 16.10.2012), витяг з Державного реєстру речових прав від 08.12.2022, номер запису про право власності/довірчої власності: 48673605,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26.11.2025 № НВ-9987372752025, інформацію Головного управління ДПС у Волинській області щодо відсутності заборгованості по сплаті орендної плати від 21.11.2025 № 21066/6/03-20-24-06, керуючись статтями 12, 93, 96, 122, 126-1, частиною другою статті 134, пунктами 7, 24 розділу Х «Перехідні положення»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r>
    </w:p>
    <w:p>
      <w:pPr>
        <w:pStyle w:val="Normal"/>
        <w:widowControl w:val="false"/>
        <w:suppressAutoHyphens w:val="true"/>
        <w:bidi w:val="0"/>
        <w:spacing w:before="0" w:after="0"/>
        <w:ind w:hanging="0" w:left="0" w:right="0"/>
        <w:jc w:val="both"/>
        <w:rPr>
          <w:color w:val="000000"/>
          <w:spacing w:val="2"/>
          <w:sz w:val="26"/>
          <w:szCs w:val="26"/>
          <w:lang w:val="uk-UA"/>
        </w:rPr>
      </w:pPr>
      <w:r>
        <w:rPr>
          <w:color w:val="000000"/>
          <w:spacing w:val="2"/>
          <w:sz w:val="26"/>
          <w:szCs w:val="26"/>
          <w:lang w:val="uk-UA"/>
        </w:rPr>
        <w:t>перехідних положень Закону України «Про місцеве самоврядування в Україні», міська рада</w:t>
      </w:r>
    </w:p>
    <w:p>
      <w:pPr>
        <w:pStyle w:val="Normal"/>
        <w:widowControl w:val="false"/>
        <w:ind w:firstLine="709"/>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1. Продовжити громадянці Мельник Валентині Василівні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19.11.2032), площею 1,0504 га з кадастровим номером 0722884300:04:000:1676, для городництва (01.07), згідно з додатком.</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2. Внести зміни в пункт 9 договору оренди землі, замінивши слова «Орендна плата вноситься орендарем у грошовій формі в розмірі 126 (сто двадцять шість)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3. Поновити громадянці Мельник Валентині Василівні договір оренди землі від 16.10.2012, зареєстрований у Державному реєстрі земель від 19.11.2012         № 0722800040022150,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 Зобов’язати громадянку Мельник Валентину Василівну:</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4.1. Укласти з міською радою додаткову угоду № 3 про поновлення договору оренди землі.</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5. У разі, якщо громадянк</w:t>
      </w:r>
      <w:r>
        <w:rPr>
          <w:color w:val="000000"/>
          <w:spacing w:val="2"/>
          <w:sz w:val="26"/>
          <w:szCs w:val="26"/>
          <w:lang w:val="uk-UA"/>
        </w:rPr>
        <w:t>а</w:t>
      </w:r>
      <w:r>
        <w:rPr>
          <w:color w:val="000000"/>
          <w:spacing w:val="2"/>
          <w:sz w:val="26"/>
          <w:szCs w:val="26"/>
          <w:lang w:val="uk-UA"/>
        </w:rPr>
        <w:t xml:space="preserve"> Мельник Валентин</w:t>
      </w:r>
      <w:r>
        <w:rPr>
          <w:color w:val="000000"/>
          <w:spacing w:val="2"/>
          <w:sz w:val="26"/>
          <w:szCs w:val="26"/>
          <w:lang w:val="uk-UA"/>
        </w:rPr>
        <w:t>а</w:t>
      </w:r>
      <w:r>
        <w:rPr>
          <w:color w:val="000000"/>
          <w:spacing w:val="2"/>
          <w:sz w:val="26"/>
          <w:szCs w:val="26"/>
          <w:lang w:val="uk-UA"/>
        </w:rPr>
        <w:t xml:space="preserve"> Василівн</w:t>
      </w:r>
      <w:r>
        <w:rPr>
          <w:color w:val="000000"/>
          <w:spacing w:val="2"/>
          <w:sz w:val="26"/>
          <w:szCs w:val="26"/>
          <w:lang w:val="uk-UA"/>
        </w:rPr>
        <w:t>а</w:t>
      </w:r>
      <w:r>
        <w:rPr>
          <w:color w:val="000000"/>
          <w:spacing w:val="2"/>
          <w:sz w:val="26"/>
          <w:szCs w:val="26"/>
          <w:lang w:val="uk-UA"/>
        </w:rPr>
        <w:t xml:space="preserve"> не підписала додаткову угоду № 3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uiPriority w:val="99"/>
    <w:qFormat/>
    <w:rsid w:val="00f91f6c"/>
    <w:pPr>
      <w:keepNext w:val="true"/>
      <w:spacing w:before="240" w:after="120"/>
    </w:pPr>
    <w:rPr>
      <w:rFonts w:ascii="Liberation Sans" w:hAnsi="Liberation Sans" w:cs="FreeSans"/>
      <w:szCs w:val="28"/>
    </w:rPr>
  </w:style>
  <w:style w:type="paragraph" w:styleId="user1" w:customStyle="1">
    <w:name w:val="Покажчик (user)"/>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Style14"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2006</TotalTime>
  <Application>LibreOffice/25.2.7.2$Windows_X86_64 LibreOffice_project/5cbfd1ab6520636bb5f7b99185aa69bd7456825d</Application>
  <AppVersion>15.0000</AppVersion>
  <Pages>2</Pages>
  <Words>613</Words>
  <Characters>3954</Characters>
  <CharactersWithSpaces>4746</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2025-12-04T15:34:47Z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