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720898672"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Про надання громадянину Васильєву А.М.</w:t>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на  умовах  оренди  земельної ділянки  для</w:t>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будівництва та  обслуговування  нежитло-</w:t>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вого  приміщення  (11.04)  на  вул. Космо-</w:t>
      </w:r>
    </w:p>
    <w:p>
      <w:pPr>
        <w:pStyle w:val="Normal"/>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навта  Леоніда  Каденюка, 20 у  м. Луцьку</w:t>
      </w:r>
    </w:p>
    <w:p>
      <w:pPr>
        <w:pStyle w:val="Normal"/>
        <w:widowControl w:val="false"/>
        <w:rPr>
          <w:rFonts w:ascii="Times New Roman" w:hAnsi="Times New Roman"/>
          <w:color w:val="C9211E"/>
          <w:spacing w:val="4"/>
          <w:sz w:val="28"/>
          <w:szCs w:val="28"/>
          <w:lang w:val="uk-UA"/>
        </w:rPr>
      </w:pPr>
      <w:r>
        <w:rPr>
          <w:color w:val="C9211E"/>
          <w:spacing w:val="4"/>
          <w:sz w:val="28"/>
          <w:szCs w:val="28"/>
          <w:lang w:val="uk-UA"/>
        </w:rPr>
      </w:r>
    </w:p>
    <w:p>
      <w:pPr>
        <w:pStyle w:val="Normal"/>
        <w:widowControl w:val="false"/>
        <w:ind w:left="0" w:right="0" w:firstLine="540"/>
        <w:jc w:val="both"/>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Розглянувши заяву громадянина Васильєва Андрія Миколайовича щодо надання на умовах оренди земельної ділянки на вул. Космонавта Леоніда  Каденюка, 20 у м. Луцьку для будівництва та обслуговування нежитлового приміщення [11.04 – 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документи, що посвідчують право власності громадянина Васильєва Андрія Миколайовича на об'єкт нерухомого майна на вул. Космонавта Леоніда Каденюка, 20 у м. Луцьку: договір купівлі-продажу об'єкта малої приватизації за результатами електронного аукціону від 21.09.2023 за № 1372, відповідно до якого право власності на нежитлове приміщення зареєстровано в Державному реєстрі речових прав на нерухоме майно від 21.09.2023, номер відомостей про речове право: 51826063, </w:t>
      </w:r>
      <w:r>
        <w:rPr>
          <w:rFonts w:eastAsia="Times New Roman" w:cs="Times New Roman"/>
          <w:b w:val="false"/>
          <w:bCs w:val="false"/>
          <w:i w:val="false"/>
          <w:iCs w:val="false"/>
          <w:caps w:val="false"/>
          <w:smallCaps w:val="false"/>
          <w:color w:val="000000"/>
          <w:spacing w:val="-6"/>
          <w:kern w:val="0"/>
          <w:sz w:val="28"/>
          <w:szCs w:val="28"/>
          <w:highlight w:val="white"/>
          <w:u w:val="none"/>
          <w:lang w:val="uk-UA" w:eastAsia="zh-CN" w:bidi="ar-SA"/>
        </w:rPr>
        <w:t>технічний паспорт на об’єкт нерухомого майна</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враховуючи рішення Луцької міської ради від 01.12.2016 № 15/66 «Про надання Державному комунальному підприємству “Луцьктепло” в постійне користування земельної ділянки для будівництва та обслуговування центрального теплового пункту на вул. Ціолковського, 17а», відповідно до якого право постійного користування на земельну ділянку зареєстровано у Державному реєстрі речових прав на нерухоме майно від 21.12.2016, номер запису про інше речове право: 18349027, рішення Луцької міської ради від 22.02.2023 № 41/6 “Про припинення ДЕРЖАВНОМУ КОМУНАЛЬНОМУ ПІДПРИЄМСТВУ «ЛУЦЬКТЕПЛО» права постійного користування земельною ділянкою на вул. Ціолковського, 17-а у м. Луцьку”, відповідно до якого право постійного користування на земельну ділянку припинено у Державному реєстрі речових прав на нерухоме майно від 24.03.2023,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0710100000:22:007:0087 зареєстровано у Державному реєстрі речових прав на нерухоме майно від 21.12.2016, номер відомостей про речове  право: 18348903,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витяг з Державного земельного кадастру про земельну ділянку від 31.10.2025 № НВ-9984277442025, рішення виконавчого комітету Луцької міської ради від 21.06.2023 № 358-1 «Про зміну нумерації об'єктів нерухомого майна у зв'язку з перейменуванням вулиці Можайського на вулицю Космонавта Леоніда Каденюка у місті Луцьку», керуючись статтями 12, 79-1, 93, 96, 116, 120 122,</w:t>
        <w:br/>
        <w:t xml:space="preserve">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Законом України «Про адміністративну процедуру»,</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 xml:space="preserve">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ind w:left="0" w:right="0" w:firstLine="540"/>
        <w:jc w:val="both"/>
        <w:rPr>
          <w:rFonts w:ascii="Times New Roman" w:hAnsi="Times New Roman" w:eastAsia="SimSun;ЛОМе"/>
          <w:color w:val="000000"/>
          <w:spacing w:val="2"/>
          <w:sz w:val="28"/>
          <w:szCs w:val="28"/>
          <w:lang w:val="uk-UA"/>
        </w:rPr>
      </w:pPr>
      <w:r>
        <w:rPr>
          <w:rFonts w:eastAsia="SimSun;ЛОМе"/>
          <w:color w:val="000000"/>
          <w:spacing w:val="2"/>
          <w:sz w:val="28"/>
          <w:szCs w:val="28"/>
          <w:lang w:val="uk-UA"/>
        </w:rPr>
      </w:r>
    </w:p>
    <w:p>
      <w:pPr>
        <w:pStyle w:val="Normal"/>
        <w:widowControl w:val="false"/>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1. Надати громадянину Васильєву Андрієві Миколайовичу земельну ділянку на </w:t>
      </w:r>
      <w:r>
        <w:rPr>
          <w:rFonts w:eastAsia="Times New Roman" w:cs="Times New Roman"/>
          <w:b w:val="false"/>
          <w:bCs w:val="false"/>
          <w:i w:val="false"/>
          <w:iCs w:val="false"/>
          <w:caps w:val="false"/>
          <w:smallCaps w:val="false"/>
          <w:color w:val="000000"/>
          <w:spacing w:val="-6"/>
          <w:kern w:val="0"/>
          <w:sz w:val="28"/>
          <w:szCs w:val="28"/>
          <w:highlight w:val="white"/>
          <w:shd w:fill="FFFFFF" w:val="clear"/>
          <w:lang w:val="uk-UA" w:eastAsia="zh-CN" w:bidi="ar-SA"/>
        </w:rPr>
        <w:t>вул. Космонавта Леоніда Каденюка, 20</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у м. Луцьку на умовах оренди строком на 10 років з дати укладення договору оренди землі площею 0,0950 га з кадастровим номером 0710100000:22:007:0087, для будівництва та обслуговування нежитлового приміщення [11.04 – 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згідно з додатком.</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 Укласти з громадянином Васильєвим Андрієм Миколайовичем договір оренди землі на земельну ділянку з кадастровим номером 0710100000:22:007:0087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 Зобов’язати громадянина Васильєва Андрія Миколайовича: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3.1. Актуалізувати відомості про земельну ділянку в Державному земельному кадастрі.</w:t>
      </w:r>
    </w:p>
    <w:p>
      <w:pPr>
        <w:pStyle w:val="Normal"/>
        <w:widowControl w:val="false"/>
        <w:ind w:left="0" w:right="0" w:firstLine="540"/>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3.2. Укласти з міською радою договір оренди землі.</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4. У разі, якщо громадянином Васильєвим Андрієм Миколайовичем</w:t>
      </w: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не підписано договір оренди землі впродовж шести календарних місяців з моменту прийняття рішення, пункти 1-3 рішення будуть відкликані.</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5. Надати згоду на відновлення меж земельної ділянки комунальної власності з кадастровим номером 0710100000:22:007:0087 для внесення змін до відомостей Державного земельного кадастру про земельну ділянку.</w:t>
      </w:r>
    </w:p>
    <w:p>
      <w:pPr>
        <w:pStyle w:val="Normal"/>
        <w:widowControl w:val="false"/>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r>
    </w:p>
    <w:p>
      <w:pPr>
        <w:pStyle w:val="Normal"/>
        <w:widowControl w:val="false"/>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Міський голова                                                                                            Ігор ПОЛІЩУК</w:t>
      </w:r>
    </w:p>
    <w:p>
      <w:pPr>
        <w:pStyle w:val="Normal"/>
        <w:widowControl w:val="false"/>
        <w:rPr>
          <w:sz w:val="28"/>
          <w:szCs w:val="28"/>
          <w:lang w:val="uk-UA"/>
        </w:rPr>
      </w:pPr>
      <w:r>
        <w:rPr>
          <w:sz w:val="28"/>
          <w:szCs w:val="28"/>
          <w:lang w:val="uk-UA"/>
        </w:rPr>
      </w:r>
    </w:p>
    <w:p>
      <w:pPr>
        <w:pStyle w:val="Normal"/>
        <w:widowControl w:val="false"/>
        <w:rPr>
          <w:sz w:val="28"/>
          <w:szCs w:val="28"/>
          <w:lang w:val="uk-UA"/>
        </w:rPr>
      </w:pPr>
      <w:r>
        <w:rPr>
          <w:sz w:val="28"/>
          <w:szCs w:val="28"/>
          <w:lang w:val="uk-UA"/>
        </w:rPr>
      </w:r>
    </w:p>
    <w:p>
      <w:pPr>
        <w:pStyle w:val="Normal"/>
        <w:widowControl w:val="false"/>
        <w:jc w:val="both"/>
        <w:rPr>
          <w:color w:val="000000"/>
          <w:sz w:val="24"/>
          <w:szCs w:val="28"/>
          <w:lang w:val="uk-UA"/>
        </w:rPr>
      </w:pPr>
      <w:r>
        <w:rPr>
          <w:rFonts w:eastAsia="Times New Roman" w:cs="Times New Roman"/>
          <w:bCs w:val="false"/>
          <w:i w:val="false"/>
          <w:iCs w:val="false"/>
          <w:color w:val="000000"/>
          <w:spacing w:val="-6"/>
          <w:kern w:val="0"/>
          <w:sz w:val="24"/>
          <w:szCs w:val="28"/>
          <w:highlight w:val="white"/>
          <w:lang w:val="uk-UA" w:eastAsia="zh-CN" w:bidi="ar-SA"/>
        </w:rPr>
        <w:t>Туз 777 863</w:t>
      </w:r>
    </w:p>
    <w:sectPr>
      <w:type w:val="nextPage"/>
      <w:pgSz w:w="11906" w:h="16838"/>
      <w:pgMar w:left="1417" w:right="850" w:gutter="0" w:header="0" w:top="589" w:footer="0" w:bottom="1849"/>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Style20">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977</TotalTime>
  <Application>LibreOffice/7.4.0.3$Windows_X86_64 LibreOffice_project/f85e47c08ddd19c015c0114a68350214f7066f5a</Application>
  <AppVersion>15.0000</AppVersion>
  <Pages>3</Pages>
  <Words>746</Words>
  <Characters>4931</Characters>
  <CharactersWithSpaces>5896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2025-11-07T12:17:28Z</cp:lastPrinted>
  <dcterms:modified xsi:type="dcterms:W3CDTF">2025-12-08T17:01:16Z</dcterms:modified>
  <cp:revision>364</cp:revision>
  <dc:subject/>
  <dc:title> </dc:title>
</cp:coreProperties>
</file>

<file path=docProps/custom.xml><?xml version="1.0" encoding="utf-8"?>
<Properties xmlns="http://schemas.openxmlformats.org/officeDocument/2006/custom-properties" xmlns:vt="http://schemas.openxmlformats.org/officeDocument/2006/docPropsVTypes"/>
</file>