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26152249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м. Луцьк                                        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Про надання дозволу  на  розроблення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технічної документації із землеустрою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щодо поділу та об’єднання  земельних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ділянок    комунальної    власності    на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 Мирослава Скорика, 10-В у м. Луцьку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Розглянувши заяву громадян Лінника Андрія Васильовича, Шульгач Тетяни Петрівни щодо об’єднання земельних ділянок комунальної власності з кадастровим номером 0710100000:22:007:0076 та з кадастровим номером 0710100000:22:007:0087 на вул. Мирослава Скорика, 10-В у м. Луцьку, погоджену землевласником та землекористувачами схему об’єднання земельних ділянок на вул. Мирослава Скорика, 10-В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земельні ділянки, що підлягають об’єднанню, зареєстровано у Державному реєстрі речових прав на нерухоме майно: земельна ділянка № 1 з кадастровим номером 0710100000:22:007:0076 − від 27.05.2019, номер запису про право власності: 31768069, земельна ділянка № 2 з кадастровим номером 0710100000:22:007:0084 − від 23.06.2017, номер відомостей про речове право: 21177089, витяги з Державного земельного кадастру про земельні ділянки від 19.12.2025 № НВ-9990336042025, від 19.12.2025 № НВ-9990337542025 відповідно, враховуючи документи, що посвідчують право власності на об’єкти нерухомого майна, розміщені на вищевказаних земельних ділянках: громадянина Лінника Андрія Васильовича – договір купівлі-продажу нерухомого майна від 23.01.2015 за № 1, відповідно до якого право власності на 1/2 частки виробничого корпусу /Б-2/ зареєстровано у Державному реєстрі речових прав на нерухоме майно від 23.01.2015, номер запису про право власності: 8473481; громадянки Шульгач Тетяни Петрівни – договір купівлі-продажу нерухомого майна від 23.01.2015 за № 1, договір поділу спільного майна подружжя та дарування частки у праві власності на нежитлове приміщення від 18.07.2017 за № 2049, відповідно до яких право власності по 1/4 частці виробничого корпусу /Б-2/ зареєстровано у Державному реєстрі речових прав на нерухоме майно від 18.07.2017, номери записів про право власності: 21443665, 21443861; технічний паспорт на об’єкт нерухомого майна від 24.11.2025,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свідоцтво про зміну імені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Лінника (Рабчука) Андрія Васильовича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від 29.09.2021, серія І-ЕГ № 00923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1, враховуючи р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ішення Луцької міської ради від 24.12.2014 за № 68/54 «Про надання Волинській облспоживспілці на умовах оренди земельної ділянки для будівництва та обслуговування будівлі виробничого корпусу на вул. Вахтангова, 10в»,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пунктом другим частини першої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shd w:fill="auto" w:val="clear"/>
          <w:lang w:val="uk-UA" w:eastAsia="zh-CN" w:bidi="ar-SA"/>
        </w:rPr>
        <w:t xml:space="preserve">статті 76 Закону України «Про адміністративну процедуру»,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ВИРІШИЛА: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r>
    </w:p>
    <w:p>
      <w:pPr>
        <w:pStyle w:val="Normal"/>
        <w:ind w:firstLine="540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1. Надати дозвіл на розроблення технічної документації із землеустрою щодо поділу та об’єднання земельних ділянок комунальної власності на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вул. Мирослава Скорика, 10-В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у м. Луцьку, а саме: земельної ділянки площею 0,3865 га з кадастровим номером 0710100000:22:007:0076 для будівництва та обслуговування будівлі виробничого корпусу</w:t>
      </w:r>
      <w:r>
        <w:rPr>
          <w:rFonts w:eastAsia="Times New Roman" w:cs="Times New Roman"/>
          <w:b/>
          <w:bCs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 та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земельної ділянки площею 0,0708 га з кадастровим номером 0710100000:22:007:0084 для будівництва та обслуговування будівлі виробничого корпусу</w:t>
      </w:r>
      <w:r>
        <w:rPr>
          <w:rFonts w:eastAsia="Times New Roman" w:cs="Times New Roman"/>
          <w:b/>
          <w:bCs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2. Внести відомості до Державного земельного кадастру про новостворену земельну ділянку, згідно з порядком, визначеним чинним законодавством України.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3. Розроблену технічну документацію із землеустрою щодо поділу та об’єднання земельних ділянок подати на затвердження до міської ради.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4.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Пункти 2-4 р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ішення Луцької міської ради від 24.12.2014 за № 68/54 «Про надання Волинській облспоживспілці на умовах оренди земельної ділянки для будівництва та обслуговування будівлі виробничого корпусу на вул. Вахтангова, 10в» вважати таким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, що втратил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чинність внаслідок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неукладення Волинською облспоживспілкою договору оренди землі впродовж  встановленого рішенням строку та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закінчення строку його дії.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Міський голова       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uiPriority w:val="99"/>
    <w:rsid w:val="00106a6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9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1261</TotalTime>
  <Application>LibreOffice/7.4.0.3$Windows_X86_64 LibreOffice_project/f85e47c08ddd19c015c0114a68350214f7066f5a</Application>
  <AppVersion>15.0000</AppVersion>
  <Pages>2</Pages>
  <Words>671</Words>
  <Characters>4495</Characters>
  <CharactersWithSpaces>5335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2026-01-12T16:08:47Z</cp:lastPrinted>
  <dcterms:modified xsi:type="dcterms:W3CDTF">2026-01-12T16:08:38Z</dcterms:modified>
  <cp:revision>386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