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Про надання ТОВ «ПРОПЕРТІ СТАЙЛ»</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дозволу на  розроблення технічної доку-</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ментації   із   землеустрою  щодо  поділу</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та об’єднання земельних  ділянок  кому-</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нальної  власності на  вул. Коперника, 25</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у м. Луцьку </w:t>
      </w:r>
    </w:p>
    <w:p>
      <w:pPr>
        <w:pStyle w:val="Normal"/>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Розглянувши заяву ТОВАРИСТВА З ОБМЕЖЕНОЮ ВІДПОВІДАЛЬНІСТЮ «ПРОПЕРТІ СТАЙЛ» щодо поділу орендованої земельної ділянки комунальної власності на вул. Коперника, 25 у м. Луцьку, враховуючи документи, що посвідчують право власності ТОВАРИСТВА З ОБМЕЖЕНОЮ ВІДПОВІДАЛЬНІСТЮ «ПРОПЕРТІ СТАЙЛ» на об'єкт нерухомого майна, розташовані на вул. Коперника, 25 у м. Луцьку: договір купівлі-продажу (нежитлового приміщення) від 19.06.2025 за № 1309, заява про повний розрахунок від 03.07.2025 за № 1415, акт приймання-передачі за Договором купівлі-продажу (нежитлового приміщення) від 19.06.2025 року від 03.07.2025,  відповідно до яких право власності на нежитлове (офісне) приміщення зареєстровано у Державному реєстрі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речових прав на нерухоме майно від 03.07.2025, номер відомостей про речове право: 60576548, технічний паспорт на об'єкт нерухомого майна, враховую</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чи договір оренди землі, укладений між Луцькою міською радою та ТОВАРИСТВОМ З ОБМЕЖЕНОЮ ВІДПОВІДАЛЬНІСТЮ «ЗАХІД ІНВЕСТ+» від 25.05.2017 (право оренди на земельну ділянку зареєстровано у Державному реєстрі речових прав на нерухоме майно від 09.06.2018, номер запису про інше речове право: 26610597), 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«ПРОПЕРТІ СТАЙЛ» на підставі договору купівлі-продажу (нежитлового приміщення) від 19.06.2025 за № 1309 (реєстрація змін до іншого речового права на земельну ділянку в Державному реєстрі речових прав на нерухоме майно від 03.07.2025), витяг з Державного земельного кадастру про земельну ділянку від 22.12.2025 № НВ-0002565872025, схему поділу земельної ділянки на  вул. Коперника, 25 у м. Луцьку, 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rPr>
          <w:sz w:val="28"/>
          <w:szCs w:val="28"/>
        </w:rPr>
      </w:pPr>
      <w:r>
        <w:rPr>
          <w:sz w:val="28"/>
          <w:szCs w:val="28"/>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 Надати ТОВАРИСТВУ З ОБМЕЖЕНОЮ ВІДПОВІДАЛЬНІСТЮ «ПРОПЕРТІ СТАЙЛ» дозвіл на розроблення технічної документації із землеустрою щодо поділу та об’єднання земельних ділянок комунальної власності на вул. Коперника, 25 у м. Луцьку з кадастровим номером 0710100000:11:085:0008, площею 0,0488 га, для будівництва та обслуговування офісного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8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285</TotalTime>
  <Application>LibreOffice/7.4.0.3$Windows_X86_64 LibreOffice_project/f85e47c08ddd19c015c0114a68350214f7066f5a</Application>
  <AppVersion>15.0000</AppVersion>
  <Pages>2</Pages>
  <Words>472</Words>
  <Characters>3139</Characters>
  <CharactersWithSpaces>3774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2026-01-08T11:23:46Z</dcterms:modified>
  <cp:revision>188</cp:revision>
  <dc:subject/>
  <dc:title> </dc:title>
</cp:coreProperties>
</file>

<file path=docProps/custom.xml><?xml version="1.0" encoding="utf-8"?>
<Properties xmlns="http://schemas.openxmlformats.org/officeDocument/2006/custom-properties" xmlns:vt="http://schemas.openxmlformats.org/officeDocument/2006/docPropsVTypes"/>
</file>