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23692871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надання згоди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ТОВ «КОРСО ТАУН»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передачу в суборенду ПП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 «УКРПАЛЕТ-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орендованої земельної ділянки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автозаправної станції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(12.11)  на  вул. Конякіна, 20-А у м. Луцьку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Розглянувши заяву ТОВАРИСТВА З ОБМЕЖЕНОЮ ВІДПОВІДАЛЬНІСТЮ «КОРСО ТАУН» та ПРИВАТНОГО ПІДПРИЄМСТВА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для обслуговування автозаправної станції (12.11 – для розміщення та експлуатації об’єктів дорожнього сервісу) на вул. Конякіна, 20-А у м. Луцьку, витяг з Державного земельного кадастру про земельну ділянку від 30.12.2025 № НВ-0002593842025, план земельної ділянки, що передається в суборенду на вул. Конякіна, 20-А у м. Луцьку, договір оренди майнових комплексів від 16.07.2025 за № 779, із змінами, внесеними додатковою угодою № 1 до Договору оренди майнових комплексів від 16 липня 2025 року, укладен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ий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ТОВАРИСТВОМ З ОБМЕЖЕНОЮ ВІДПОВІДАЛЬНІСТЮ «КОРСО ТАУН» та ПРИВАТНИМ ПІДПРИЄМСТВОМ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відповідно до якого в оренду передано майновий комплекс у вигляді автозаправної станції на вул. Конякіна, 20-А у м. Луцьку, враховуючи договір оренди землі, укладений між Луцькою міською радою та ТОВАРИСТВОМ З ОБМЕЖЕНОЮ ВІДПОВІДАЛЬНІСТЮ «КОРСО ТАУН» від 02.05.2018 (право оренди на земельну ділянку зареєстровано у Державному реєстрі речових прав на нерухоме майно від 16.05.2018, номер запису про інше речове право: 26231801), 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1. Надати згоду ТОВАРИСТВУ З ОБМЕЖЕНОЮ ВІДПОВІДАЛЬНІСТЮ «КОРСО ТАУН» на передачу орендованої земельної ділянки площею 0,1200 га з кадастровим номером 0710100000:22:025:0040 на вул. Конякіна, 20-А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ПРИВАТНОМУ ПІДПРИЄМСТВУ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строком до 02 травня 2028 року для обслуговування автозаправної станції</w:t>
        <w:br/>
        <w:t>(12.11 – для розміщення та експлуатації об’єктів дорожнього сервісу),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2. Зобов’язати ТОВАРИСТВО З ОБМЕЖЕНОЮ ВІДПОВІДАЛЬНІСТЮ «КОРСО ТАУН»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ПРИВАТНЕ ПІДПРИЄМСТВО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3. Погодити договір суборенди землі, укладений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ТОВАРИСТВОМ З ОБМЕЖЕНОЮ ВІДПОВІДАЛЬНІСТЮ «КОРСО ТАУН» та ПРИВАТНИМ ПІДПРИЄМСТВОМ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ПРИВАТНЕ ПІДПРИЄМСТВО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У разі, якщо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«КОРСО ТАУН» та ПРИВАТНИМ ПІДПРИЄМСТВОМ «УКРПАЛЕТСИСТЕМ» за погодженням Луцької міської ради, яка діє від імені Луцької міської територіальної громади,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не підписано договір суборенди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654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81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262</TotalTime>
  <Application>LibreOffice/7.4.0.3$Windows_X86_64 LibreOffice_project/f85e47c08ddd19c015c0114a68350214f7066f5a</Application>
  <AppVersion>15.0000</AppVersion>
  <Pages>2</Pages>
  <Words>490</Words>
  <Characters>3185</Characters>
  <CharactersWithSpaces>3830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2025-07-29T17:48:58Z</cp:lastPrinted>
  <dcterms:modified xsi:type="dcterms:W3CDTF">2026-01-12T15:33:34Z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