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lang w:val="uk-UA"/>
        </w:rPr>
      </w:pPr>
      <w:r>
        <w:rPr/>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Про  надання  СГПП «Несвіч» дозволу</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на розроблення технічної документації</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із  землеустрою  щодо поділу  та об’єд-</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нання земельних ділянок  комунальної</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власності на вул. Спокійній, 9 у м. Луцьку </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Розглянувши заяву Сільськогосподарського приватного підприємства «Несвіч» щодо поділу орендованої земельної ділянки комунальної власності на вул. Спокійній, 9 у м. Луцьку, враховуючи документи, що посвідчують право власності Сільськогосподарського приватного підприємства «Несвіч» на об'єкт нерухомого майна, розташований на вул. Спокійній, 9 у м. Луцьку: договір купівлі-продажу нежитлового приміщення від 09.12.2022 за № 3044, відповідно до якого право власності на приміщення складу зареєстровано у Державному реєстрі речових прав на нерухоме майно 09.12.2022, номер запису про право власності: 48661707, технічний паспорт на об'єкт нерухомого майна від 15.12.2022, враховуючи договір оренди землі, укладений між Луцькою міською радою та Сільськогосподарськ</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им</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приватн</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им</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підприємств</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ом</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«Несвіч» від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07</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4</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.202</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5</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(право оренди на земельну ділянку зареєстровано у Державному реєстрі речових прав на нерухоме майно від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07</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4</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.202</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5</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номер запису про інше речове право: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5945819</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витяг з Державного земельного кадастру про земельну ділянку від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28</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.01.2026 № НВ-0000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122962026</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схему поділу земельної ділянки на вул. Спокійній, 9 у м. Луцьку, керуючись статтями 12, 79-1, 120, 122, 186 Земельного кодексу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адміністративну процедуру»,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lang w:val="uk-UA"/>
        </w:rPr>
        <w:t>ВИРІШИЛА:</w:t>
      </w:r>
    </w:p>
    <w:p>
      <w:pPr>
        <w:pStyle w:val="Normal"/>
        <w:rPr>
          <w:sz w:val="28"/>
          <w:szCs w:val="28"/>
          <w:lang w:val="uk-UA"/>
        </w:rPr>
      </w:pPr>
      <w:r>
        <w:rPr>
          <w:sz w:val="28"/>
          <w:szCs w:val="28"/>
          <w:lang w:val="uk-U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 Надати Сільськогосподарсько</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му</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приватно</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му</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підприємств</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у</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«Несвіч»  дозвіл на розроблення технічної документації із землеустрою щодо поділу та об’єднання земельних ділянок комунальної власності на вул. Спокійній, 9 у м. Луцьку з кадастровим номером 0710100000: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11</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47</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57</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площею 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0101</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га, для будівництва та обслуговування складського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 Внести відомості до Державного земельного кадастру про новостворені земельні ділянки, згідно порядку, визначеного чинним законодавством України.</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 Розроблену технічну документацію із землеустрою щодо поділу та об’єднання земельних ділянок комунальної власності подати на затвердження до міської ради.</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sz w:val="28"/>
          <w:szCs w:val="28"/>
          <w:lang w:val="uk-UA"/>
        </w:rPr>
      </w:r>
    </w:p>
    <w:p>
      <w:pPr>
        <w:pStyle w:val="Normal"/>
        <w:ind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pPr>
      <w:r>
        <w:rPr>
          <w:sz w:val="24"/>
          <w:lang w:val="uk-UA"/>
        </w:rPr>
        <w:t>Туз 777 863</w:t>
      </w:r>
    </w:p>
    <w:sectPr>
      <w:type w:val="nextPage"/>
      <w:pgSz w:w="11906" w:h="16838"/>
      <w:pgMar w:left="1965" w:right="567" w:gutter="0" w:header="0" w:top="709" w:footer="0" w:bottom="184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653453"/>
    <w:pPr>
      <w:keepNext w:val="true"/>
      <w:spacing w:before="240" w:after="120"/>
    </w:pPr>
    <w:rPr>
      <w:rFonts w:eastAsia="Arial Unicode MS" w:cs="Mangal"/>
      <w:szCs w:val="28"/>
    </w:rPr>
  </w:style>
  <w:style w:type="paragraph" w:styleId="Style15">
    <w:name w:val="Body Text"/>
    <w:basedOn w:val="Normal"/>
    <w:link w:val="BodyTextChar"/>
    <w:uiPriority w:val="99"/>
    <w:rsid w:val="00653453"/>
    <w:pPr>
      <w:spacing w:lineRule="auto" w:line="288" w:before="0" w:after="140"/>
    </w:pPr>
    <w:rPr/>
  </w:style>
  <w:style w:type="paragraph" w:styleId="Style16">
    <w:name w:val="List"/>
    <w:basedOn w:val="Style15"/>
    <w:uiPriority w:val="99"/>
    <w:rsid w:val="00653453"/>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9">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20"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paragraph" w:styleId="Style21">
    <w:name w:val="Название объекта"/>
    <w:basedOn w:val="Normal"/>
    <w:qFormat/>
    <w:pPr>
      <w:spacing w:before="120" w:after="120"/>
    </w:pPr>
    <w:rPr>
      <w:rFonts w:cs="Mangal"/>
      <w:i/>
      <w:iCs/>
      <w:sz w:val="28"/>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314</TotalTime>
  <Application>LibreOffice/7.4.0.3$Windows_X86_64 LibreOffice_project/f85e47c08ddd19c015c0114a68350214f7066f5a</Application>
  <AppVersion>15.0000</AppVersion>
  <Pages>2</Pages>
  <Words>395</Words>
  <Characters>2687</Characters>
  <CharactersWithSpaces>3239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2026-02-09T11:01:39Z</dcterms:modified>
  <cp:revision>214</cp:revision>
  <dc:subject/>
  <dc:title> </dc:title>
</cp:coreProperties>
</file>

<file path=docProps/custom.xml><?xml version="1.0" encoding="utf-8"?>
<Properties xmlns="http://schemas.openxmlformats.org/officeDocument/2006/custom-properties" xmlns:vt="http://schemas.openxmlformats.org/officeDocument/2006/docPropsVTypes"/>
</file>