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2480321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Про  надання громадянину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Кубаю Р.Д.</w:t>
      </w:r>
    </w:p>
    <w:p>
      <w:pPr>
        <w:pStyle w:val="Normal"/>
        <w:rPr>
          <w:sz w:val="27"/>
          <w:szCs w:val="27"/>
        </w:rPr>
      </w:pP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на  умовах  оренди  земельної  ділянки</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для будівництва та обслуговування ви-</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робничо-складських приміщень (11.02)</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 xml:space="preserve">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вул. Телевізійній, 1-А</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Розглянувши заяву громадянина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Кубая Романа Дмитровича</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 щодо надання на умовах оренди земельної ділянки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вул. Телевізійній, 1-А</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 у м. Луцьку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для будівництва та обслуговування виробничо-складських приміщень</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Кубаю Романові Дмитровичу</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 витяг з Державного земельного кадастру про земельну ділянку від 05.01.2026 № НВ-5900001732026, враховуючи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 xml:space="preserve">документи, що посвідчують право власності громадянина Кубая Романа Дмитровича на об’єкт нерухомого майна на вул. Телевізійній, 1-А 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свідоцтво про право на спадщину за законом від 30.04.2021 за № 323,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відповідно до якого право власності на приміщення майстерні /літера А-1/ зареєстровано в Державному реєстрі речових прав на нерухоме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майно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від 30.04.2021, номер запису про право власності: 41852463, технічний паспорт на об'єкт нерухомого майна від 06.11.2024, </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7"/>
          <w:szCs w:val="27"/>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ВИРІШИЛА:</w:t>
      </w:r>
    </w:p>
    <w:p>
      <w:pPr>
        <w:pStyle w:val="Normal"/>
        <w:widowControl w:val="false"/>
        <w:jc w:val="both"/>
        <w:rPr>
          <w:sz w:val="27"/>
          <w:szCs w:val="27"/>
          <w:lang w:val="uk-UA"/>
        </w:rPr>
      </w:pPr>
      <w:r>
        <w:rPr>
          <w:sz w:val="27"/>
          <w:szCs w:val="27"/>
          <w:lang w:val="uk-U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1. Затвердити проєкт землеустрою щодо відведення земельної ділянки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вул. Телевізійній, 1-А</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у м. Луцьку площею 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0430</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га з кадастровим номером 0710100000: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33</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18</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:00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30</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для будівництва та обслуговування виробничо-складських приміщень</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2. Надати громадянину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Кубаю Романові Дмитровичу</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земельну ділянку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вул. Телевізійній, 1-А</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у м. Луцьку на умовах оренди строком на</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 5 </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років з дати укладення договору оренди землі, площею 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0430</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га з кадастровим номером 0710100000: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33</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18</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:00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30</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для будівництва та обслуговування виробничо-складських приміщень</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3. Укласти з громадянином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Кубаєм Романом Дмитровичем</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ru-RU"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33</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18</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:00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30</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4. Зобов’язати громадянина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Кубая Романа Дмитровича</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w:t>
      </w:r>
    </w:p>
    <w:p>
      <w:pPr>
        <w:pStyle w:val="Normal"/>
        <w:widowControl w:val="false"/>
        <w:ind w:firstLine="567"/>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4.1. Укласти з міською радою договір оренди землі.</w:t>
      </w:r>
    </w:p>
    <w:p>
      <w:pPr>
        <w:pStyle w:val="Normal"/>
        <w:widowControl w:val="false"/>
        <w:ind w:firstLine="567"/>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 xml:space="preserve">5. У разі, якщо громадянином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Кубаєм Романом Дмитровичем</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ru-RU"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ru-RU"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ru-RU" w:eastAsia="zh-CN" w:bidi="ar-SA"/>
        </w:rPr>
      </w:r>
    </w:p>
    <w:p>
      <w:pPr>
        <w:pStyle w:val="Normal"/>
        <w:widowControl w:val="false"/>
        <w:ind w:firstLine="763"/>
        <w:jc w:val="both"/>
        <w:rPr>
          <w:rFonts w:ascii="Times New Roman" w:hAnsi="Times New Roman" w:eastAsia="Times New Roman" w:cs="Times New Roman"/>
          <w:color w:val="auto"/>
          <w:kern w:val="0"/>
          <w:sz w:val="27"/>
          <w:szCs w:val="27"/>
          <w:lang w:val="ru-RU" w:eastAsia="zh-CN" w:bidi="ar-SA"/>
        </w:rPr>
      </w:pPr>
      <w:r>
        <w:rPr>
          <w:rFonts w:eastAsia="Times New Roman" w:cs="Times New Roman"/>
          <w:color w:val="auto"/>
          <w:kern w:val="0"/>
          <w:sz w:val="27"/>
          <w:szCs w:val="27"/>
          <w:lang w:val="ru-RU" w:eastAsia="zh-CN" w:bidi="ar-SA"/>
        </w:rPr>
      </w:r>
    </w:p>
    <w:p>
      <w:pPr>
        <w:pStyle w:val="Normal"/>
        <w:widowControl w:val="false"/>
        <w:jc w:val="both"/>
        <w:rPr>
          <w:sz w:val="27"/>
          <w:szCs w:val="27"/>
        </w:rPr>
      </w:pPr>
      <w:r>
        <w:rPr>
          <w:rFonts w:eastAsia="Times New Roman" w:cs="Times New Roman"/>
          <w:color w:val="auto"/>
          <w:kern w:val="0"/>
          <w:sz w:val="27"/>
          <w:szCs w:val="27"/>
          <w:lang w:val="ru-RU"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jc w:val="both"/>
        <w:rPr>
          <w:rFonts w:cs="Times New Roman"/>
          <w:b w:val="false"/>
          <w:b w:val="false"/>
          <w:i w:val="false"/>
          <w:i w:val="false"/>
          <w:iCs w:val="false"/>
          <w:color w:val="000000"/>
          <w:sz w:val="24"/>
          <w:szCs w:val="24"/>
        </w:rPr>
      </w:pPr>
      <w:r>
        <w:rPr>
          <w:rFonts w:eastAsia="Times New Roman" w:cs="Times New Roman"/>
          <w:b w:val="false"/>
          <w:bCs w:val="false"/>
          <w:i w:val="false"/>
          <w:iCs w:val="false"/>
          <w:color w:val="000000"/>
          <w:spacing w:val="-6"/>
          <w:kern w:val="0"/>
          <w:sz w:val="24"/>
          <w:szCs w:val="28"/>
          <w:highlight w:val="white"/>
          <w:lang w:val="uk-UA" w:eastAsia="zh-CN" w:bidi="ar-SA"/>
        </w:rPr>
        <w:t>Козлюк</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719</TotalTime>
  <Application>LibreOffice/7.4.0.3$Windows_X86_64 LibreOffice_project/f85e47c08ddd19c015c0114a68350214f7066f5a</Application>
  <AppVersion>15.0000</AppVersion>
  <Pages>2</Pages>
  <Words>626</Words>
  <Characters>4177</Characters>
  <CharactersWithSpaces>4958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2026-02-06T10:49:52Z</dcterms:modified>
  <cp:revision>250</cp:revision>
  <dc:subject/>
  <dc:title> </dc:title>
</cp:coreProperties>
</file>

<file path=docProps/custom.xml><?xml version="1.0" encoding="utf-8"?>
<Properties xmlns="http://schemas.openxmlformats.org/officeDocument/2006/custom-properties" xmlns:vt="http://schemas.openxmlformats.org/officeDocument/2006/docPropsVTypes"/>
</file>