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5537524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Про   надання  ПрАТ «ВОЛИНЬОБЛЕНЕРГО»</w:t>
      </w:r>
    </w:p>
    <w:p>
      <w:pPr>
        <w:pStyle w:val="Normal"/>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на умовах оренди земельної ділянки для будів-</w:t>
      </w:r>
    </w:p>
    <w:p>
      <w:pPr>
        <w:pStyle w:val="Normal"/>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ництва   та  обслуговування   будівлі  ТП-29611</w:t>
      </w:r>
    </w:p>
    <w:p>
      <w:pPr>
        <w:pStyle w:val="Normal"/>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(14.02)  на  вул. Яремчука Назарія  у  м. Луцьку</w:t>
      </w:r>
    </w:p>
    <w:p>
      <w:pPr>
        <w:pStyle w:val="Normal"/>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ru-RU"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Розглянувши заяву ПРИВАТНОГО АКЦІОНЕРНОГО ТОВАРИСТВА «ВОЛИНЬОБЛЕНЕРГО» щодо надання на умовах оренди земельної ділянки на вул. Яремчука Назарія  у  м. Луцьку  для  будівництва  та  обслуговування   будівлі ТП-29611 (14.02 – для розміщення, будівництва, експлуатації та обслуговування будівель і споруд об’єктів передачі електричної та теплової енергії), проєкт землеустрою щодо відведення земельної ділянки ПРИВАТНОМУ АКЦІОНЕРНОМУ ТОВАРИСТВУ «ВОЛИНЬОБЛЕНЕРГО», витяг з Державного земельного кадастру про земельну ділянку від 21.01.2026 № НВ-0000085662026,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14, 15 Закону України «Про землі енергетики та правовий режим спеціальних зон енергетичних об'єктів»,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ru-RU" w:eastAsia="zh-CN" w:bidi="ar-SA"/>
        </w:rPr>
        <w:t xml:space="preserve">Законом України «Про адміністративну процедуру», </w:t>
      </w: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ru-RU"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ВИРІШИЛА:</w:t>
      </w:r>
    </w:p>
    <w:p>
      <w:pPr>
        <w:pStyle w:val="Normal"/>
        <w:widowControl w:val="false"/>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lang w:val="ru-RU" w:eastAsia="zh-CN" w:bidi="ar-SA"/>
        </w:rPr>
      </w:pP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1. Затвердити проєкт землеустрою щодо відведення земельної ділянки на вул. Яремчука Назарія у м. Луцьку площею 0,0049 га з кадастровим номером 0710100000:33:025:0174, для будівництва та обслуговування будівлі ТП-29611</w:t>
      </w:r>
      <w:r>
        <w:rPr>
          <w:rFonts w:eastAsia="Times New Roman" w:cs="Times New Roman"/>
          <w:b w:val="false"/>
          <w:bCs/>
          <w:i w:val="false"/>
          <w:iCs w:val="false"/>
          <w:caps w:val="false"/>
          <w:smallCaps w:val="false"/>
          <w:strike w:val="false"/>
          <w:dstrike w:val="false"/>
          <w:color w:val="auto"/>
          <w:spacing w:val="-6"/>
          <w:kern w:val="0"/>
          <w:sz w:val="28"/>
          <w:szCs w:val="28"/>
          <w:highlight w:val="white"/>
          <w:u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(14.02 – для розміщення, будівництва, експлуатації та обслуговування будівель і споруд об’єктів передачі електричної та теплової енергії).</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2. Надати ПРИВАТНОМУ АКЦІОНЕРНОМУ ТОВАРИСТВУ «ВОЛИНЬОБЛЕНЕРГО» земельну ділянку на вул. Яремчука Назарія у м. Луцьку на умовах оренди строком на 49 років з дати укладення договору оренди землі, площею 0,0049 га з кадастровим номером 0710100000:33:025:0174, для будівництва та обслуговування будівлі ТП-29611 (14.02 – для розміщення, будівництва, експлуатації та обслуговування будівель і споруд об’єктів передачі електричної та теплової енергії), згідно з додатком.</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3. Укласти з ПРИВАТНИМ АКЦІОНЕРНИМ ТОВАРИСТВОМ «ВОЛИНЬОБЛЕНЕРГО» договір оренди землі на земельну ділянку з кадастровим номером 0710100000:33:025:0174 на вказаних в рішенні умовах, а також оформити інші документи, необхідні для вчи</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нення цієї угоди.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4. Зобов’язати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ПРИВАТНЕ АКЦІОНЕРНЕ ТОВАРИСТВО «ВОЛИНЬОБЛЕНЕРГО»</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 xml:space="preserve">5. У разі, якщо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ru-RU" w:eastAsia="zh-CN" w:bidi="ar-SA"/>
        </w:rPr>
        <w:t xml:space="preserve">ПРИВАТНИМ АКЦІОНЕРНИМ ТОВАРИСТВОМ «ВОЛИНЬОБЛЕНЕРГО» </w:t>
      </w: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color w:val="auto"/>
          <w:kern w:val="0"/>
          <w:sz w:val="28"/>
          <w:szCs w:val="28"/>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ru-RU"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ru-RU" w:eastAsia="zh-CN" w:bidi="ar-SA"/>
        </w:rPr>
      </w:r>
    </w:p>
    <w:p>
      <w:pPr>
        <w:pStyle w:val="Normal"/>
        <w:widowControl w:val="false"/>
        <w:ind w:firstLine="763"/>
        <w:jc w:val="both"/>
        <w:rPr>
          <w:rFonts w:ascii="Times New Roman" w:hAnsi="Times New Roman" w:eastAsia="Times New Roman" w:cs="Times New Roman"/>
          <w:color w:val="auto"/>
          <w:kern w:val="0"/>
          <w:sz w:val="28"/>
          <w:szCs w:val="28"/>
          <w:lang w:val="ru-RU" w:eastAsia="zh-CN" w:bidi="ar-SA"/>
        </w:rPr>
      </w:pPr>
      <w:r>
        <w:rPr>
          <w:rFonts w:eastAsia="Times New Roman" w:cs="Times New Roman"/>
          <w:color w:val="auto"/>
          <w:kern w:val="0"/>
          <w:sz w:val="28"/>
          <w:szCs w:val="28"/>
          <w:lang w:val="ru-RU" w:eastAsia="zh-CN" w:bidi="ar-SA"/>
        </w:rPr>
      </w:r>
    </w:p>
    <w:p>
      <w:pPr>
        <w:pStyle w:val="Normal"/>
        <w:widowControl w:val="false"/>
        <w:jc w:val="both"/>
        <w:rPr>
          <w:rFonts w:ascii="Times New Roman" w:hAnsi="Times New Roman" w:eastAsia="Times New Roman" w:cs="Times New Roman"/>
          <w:color w:val="auto"/>
          <w:kern w:val="0"/>
          <w:sz w:val="28"/>
          <w:szCs w:val="28"/>
          <w:lang w:val="ru-RU" w:eastAsia="zh-CN" w:bidi="ar-SA"/>
        </w:rPr>
      </w:pPr>
      <w:r>
        <w:rPr>
          <w:rFonts w:eastAsia="Times New Roman" w:cs="Times New Roman"/>
          <w:color w:val="auto"/>
          <w:kern w:val="0"/>
          <w:sz w:val="28"/>
          <w:szCs w:val="28"/>
          <w:lang w:val="ru-RU"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724</TotalTime>
  <Application>LibreOffice/7.4.0.3$Windows_X86_64 LibreOffice_project/f85e47c08ddd19c015c0114a68350214f7066f5a</Application>
  <AppVersion>15.0000</AppVersion>
  <Pages>2</Pages>
  <Words>509</Words>
  <Characters>3399</Characters>
  <CharactersWithSpaces>4074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2026-02-06T11:56:46Z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