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08110661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Про затвердження  проєкту землеустрою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щодо  відведення  земельної ділянки  для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будівництва та  обслуговування спортив-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ного   комплексу  (03.15)   на  вул. Терем-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нівській, 40-Г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Розглянувши проєкт землеустрою щодо відведення земельної ділянки Луцькій міській територіальній громаді, від імені якої діє Луцька міська рада, на вул. Теремнівській, 40-Г у м. Луцьку, витяг з Державного земельного кадастру про земельну ділянку від 02.02.2026 № НВ-2600100072026, враховуючи рішення Луцької міської ради від 28.01.2026 № 87/105 «</w:t>
      </w:r>
      <w:bookmarkStart w:id="0" w:name="_Hlk15034080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Про затвердження пропозиції про здійснення публічно-приватного партнерства</w:t>
      </w:r>
      <w:bookmarkEnd w:id="0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», керуючись статтями 12, 79-1, 93, 94, 122-126, частиною другою статті 134, статтею 186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 Земельного кодексу України, статтею 50 Закону України «Про землеустрій», Законом України «Про публічно-приватне партнерство», статтями 21, 22, 24 Закону України «Про Державний земельний кадастр», пунктом 3 розділу ІІ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1. Затвердити проєкт землеустрою щодо відведення земельної ділянки на вул. Теремнівській, 40-Г у м. Луцьку площею 0,0911 га з кадастровим номером 0710100000:34:054:0054,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для будівництва та обслуговування спортивного комплексу (03.15 – для будівництва та обслуговування інших будівель громадської забудови)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2. Зареєструвати право комунальної власності на земельну ділянку з кадастровим номером 0710100000:34:054:0054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 xml:space="preserve">3. Рекомендувати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департаменту містобудування, земельних ресурсів та реклами Луцької міської ради після здійснення державної реєстрації права комунальної власності на земельну ділянку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в Державному реєстрі речових прав на нерухоме майно провести процедуру об'єднання земельних ділянок з кадастровими номерами 0710100000:34:054:0053, 0710100000:34:054:0054.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  <w:t>Міський голова   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ru-RU" w:bidi="ar-S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Туз 777 863</w:t>
      </w:r>
    </w:p>
    <w:sectPr>
      <w:type w:val="nextPage"/>
      <w:pgSz w:w="11906" w:h="16838"/>
      <w:pgMar w:left="1701" w:right="567" w:gutter="0" w:header="0" w:top="675" w:footer="0" w:bottom="176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529</TotalTime>
  <Application>LibreOffice/7.4.0.3$Windows_X86_64 LibreOffice_project/f85e47c08ddd19c015c0114a68350214f7066f5a</Application>
  <AppVersion>15.0000</AppVersion>
  <Pages>2</Pages>
  <Words>335</Words>
  <Characters>2260</Characters>
  <CharactersWithSpaces>2763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2025-10-02T09:23:29Z</cp:lastPrinted>
  <dcterms:modified xsi:type="dcterms:W3CDTF">2026-02-04T14:56:41Z</dcterms:modified>
  <cp:revision>265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