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07305254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м. Луцьк                                        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Про надання дозволу  на  розроблення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технічної документації із землеустрою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щодо поділу та об’єднання  земельних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ділянок    комунальної    власності    на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Теремнівській, 40-Г у м. Луцьку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На виконання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>рішення Луцької міської ради від 28.01.2026 № 87/105 «</w:t>
      </w:r>
      <w:bookmarkStart w:id="0" w:name="_Hlk150340801"/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>Про затвердження пропозиції про здійснення публічно-приватного партнерства</w:t>
      </w:r>
      <w:bookmarkEnd w:id="0"/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 xml:space="preserve">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розглянувши схему об’єднання земельних ділянок комунальної власності з кадастровим номером 0710100000:34:054:0053 та з кадастровим номером 0710100000:34:054:0054 на вул. Теремнівській, 40-Г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земельні ділянки, що підлягають об’єднанню, зареєстровано у Державному реєстрі речових прав на нерухоме майно: земельна ділянка № 1 з кадастровим номером 0710100000:34:054:0053 − від 20.05.2021, номер відомостей про речове право: 42091073, земельна ділянка № 2 з кадастровим номером 0710100000:34:054:0054 − від 02.03.2026, номер відомостей про речове право: 63730150, витяги з Державного земельного кадастру про земельні ділянки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>05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>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>03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>.202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 xml:space="preserve"> № НВ-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>0000357462026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 xml:space="preserve">,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>05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>.0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>.2026</w:t>
        <w:br/>
        <w:t>№ НВ-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>0000357572026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відповідно,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 xml:space="preserve">враховуючи заяву департаменту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en-US" w:eastAsia="ru-RU" w:bidi="ar-SA"/>
        </w:rPr>
        <w:t>е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 xml:space="preserve">кономічної політики Луцької міської ради від 10.11.2025 № 29-8/458 про відведення земельної ділянки для здійснення публічно-приватного партнерства, керуючись статтями 12, 79-1, 122, 186 Земельного кодексу України, статтею 56 Закону України «Про землеустрій», Законом України «Про публічно-приватне партнерство», статтею 27 Закону України «Про Державний земельний кадастр»,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 xml:space="preserve">пунктом другим частини першої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ru-RU" w:bidi="ar-SA"/>
        </w:rPr>
        <w:t xml:space="preserve">статті 76 Закону України «Про адміністративну процедуру»,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>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540"/>
        <w:jc w:val="both"/>
        <w:rPr/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1. Надати дозвіл на розроблення технічної документації із землеустрою щодо поділу та об’єднання земельних ділянок комунальної власності на</w:t>
        <w:br/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вул. Теремнівській, 40-Г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у м. Луцьку, а саме: земельної ділянки площею 0,8963 га з кадастровим номером 0710100000:34:054:0053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>для будівництва та обслуговування спортивного комплексу (03.15 – для будівництва та обслуговування інших будівель громадської забудови)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та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земельної ділянки площею 0,0911 га з кадастровим номером 0710100000:34:054:0054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>для будівництва та обслуговування спортивного комплексу (03.15 – для будівництва та обслуговування інших будівель громадської забудови)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2. Внести відомості до Державного земельного кадастру про новостворену земельну ділянку, згідно з порядком, визначеним чинним законодавством України.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3. Розроблену технічну документацію із землеустрою щодо поділу та об’єднання земельних ділянок подати на затвердження до міської ради.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4.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763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965" w:right="567" w:gutter="0" w:header="0" w:top="613" w:footer="0" w:bottom="197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Style12">
    <w:name w:val="Emphasis"/>
    <w:qFormat/>
    <w:rPr>
      <w:i/>
      <w:iCs/>
    </w:rPr>
  </w:style>
  <w:style w:type="paragraph" w:styleId="Style13" w:customStyle="1">
    <w:name w:val="Заголовок"/>
    <w:basedOn w:val="Normal"/>
    <w:next w:val="Style14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5">
    <w:name w:val="List"/>
    <w:basedOn w:val="Style14"/>
    <w:uiPriority w:val="99"/>
    <w:rsid w:val="00106a6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9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1307</TotalTime>
  <Application>LibreOffice/7.4.0.3$Windows_X86_64 LibreOffice_project/f85e47c08ddd19c015c0114a68350214f7066f5a</Application>
  <AppVersion>15.0000</AppVersion>
  <Pages>2</Pages>
  <Words>427</Words>
  <Characters>2913</Characters>
  <CharactersWithSpaces>3501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2026-01-12T16:08:47Z</cp:lastPrinted>
  <dcterms:modified xsi:type="dcterms:W3CDTF">2026-03-05T16:32:45Z</dcterms:modified>
  <cp:revision>406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