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45955039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 прийняття в комунальну власність земельної ділянки площею 0,006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 w:eastAsia="zh-CN" w:bidi="ar-SA"/>
        </w:rPr>
        <w:t>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га у с. Небіжка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Гриська Михайла Григоровича про добровільну відмову від земельної ділянки площею 0,0069 га з кадастровим номером 0721885000:05:001:0170 у с. Небіжка Луцького району Волинської області для забезпечення доїзду до суміжної земельної ділянки з кадастровим номером 0721885000:05:001:0169, витяг з Державного реєстру речових прав на нерухоме майно про реєстрацію права власності, відповідно до якого право власності громадянина Гриська Михайла Григоровича на земельну ділянку з кадастровим номером 0721885000:05:001:0170 зареєстровано у Державному реєстрі речових прав від 13.01.2026, номер відомостей про речове право/право власності 63129049, витяг з Державного земельного кадастру про земельну ділянку з кадастровим номером 0721885000:05:001:0170 від 08.01.2026       № НВ-5100009512026,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0,0069 га з кадастровим номером 0721885000:05:001:0170 для ведення особистого селянського господарства (01.03) у с. Небіжка Луцького району Волинської області, яка належить на праві приватної власності громадянину Гриську Михайлу Григоровичу.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2. Зобов’язати громадянина Гриська Михайла Григоровича в тримісячний термін укласти з міською радою угоду про безоплатну передачу земельної ділянки площею 0,0069 га з кадастровим номером 0721885000:05:001:0170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громадянина Гриська Михайла Григоровича.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державної реєстрації права комунальної власності на земельну ділянку площею 0,0069 га з кадастровим номером 0721885000:05:001:0170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 Катерина ШКЛЬОДА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1974</TotalTime>
  <Application>LibreOffice/7.0.3.1$Windows_X86_64 LibreOffice_project/d7547858d014d4cf69878db179d326fc3483e082</Application>
  <Pages>2</Pages>
  <Words>441</Words>
  <Characters>2990</Characters>
  <CharactersWithSpaces>3579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2026-03-27T14:52:37Z</dcterms:modified>
  <cp:revision>414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