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433447795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0,0752 га у с. Озерце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громадянина Фурмана Михайла Костянтиновича про добровільну відмову від земельної ділянки площею 0,0752 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 кадастровим номером 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:01:001:0298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с. Озерце Луцького району Волинської області для забезпечення доїзду до суміжної земельної ділянки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:01:001:0297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витяг з Державного реєстру речових прав на нерухоме майно про реєстрацію права власності, відповідно до якого право власності громадянина Фурмана Михайла Костянтиновича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:01:001:0298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зареєстровано у Державному реєстрі речових прав від 12.12.2025, номер відомостей про речове право/право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62800012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 витяг з Державного земельного кадастру про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:01:001:0298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від 09.12.2025 № НВ-6301740812025,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1. Надати згоду на прийняття в комунальну власність Луцької міської територіальної громади земельної ділянки площею 0,0752 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:01:001:0298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для ведення особистого селянського господарства (01.03) у с. Озерце Луцького району Волинської області, яка належить на праві приватної власності громадянину Фурману Михайлу Костянтиновичу.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2. Зобов’язати громадянина Фурмана Михайла Костянтиновича в тримісячний термін укласти з міською радою угоду про безоплатну передачу земельної ділянки площею 0,0752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:01:001:0298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3. Витрати по здійсненню нотаріального посвідчення угоди,                     зазначеної у пункті 2 рішення покласти на громадянина Фурмана Михайла Костянтиновича.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державної реєстрації права комунальної власності на земельну ділянку площею 0,0752 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072188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en-US" w:eastAsia="zh-CN" w:bidi="ar-SA"/>
        </w:rPr>
        <w:t>5000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:01:001:0298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>екретар міської ради                                                           Катерина ШКЛЬОДА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1987</TotalTime>
  <Application>LibreOffice/7.0.3.1$Windows_X86_64 LibreOffice_project/d7547858d014d4cf69878db179d326fc3483e082</Application>
  <Pages>2</Pages>
  <Words>441</Words>
  <Characters>3002</Characters>
  <CharactersWithSpaces>3588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2026-03-27T14:53:10Z</dcterms:modified>
  <cp:revision>417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