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46508647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Про надання дозволу  на  розроблення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технічної документації із землеустрою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щодо поділу та об’єднання  земельних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ділянок   комунальної    власності    на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вул. Транспортній, 3  у м. Луцьку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u w:val="none"/>
          <w:lang w:val="uk-UA" w:eastAsia="zh-CN" w:bidi="ar-SA"/>
        </w:rPr>
        <w:t xml:space="preserve">Розглянувши заяву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ТОВАРИСТВА З ДОДАТКОВОЮ ВІДПОВІДАЛЬНІСТЮ «ВОЛИНЬАВТОТРАНС», ТОВАРИСТВА З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ОБМЕЖЕНОЮ ВІДПОВІДАЛЬНІСТЮ «ВОЛИНСЬКА НАФТОГАЗОВА КОМПАНІЯ», громадянки Семеніхіної Наталії Володимирівни щодо поділу земельної ділянки комунальної власності на вул. Транспортній, 3 у м. Луцьку, погоджену схему поділу земельної ділянки на вул. Транспортній, 3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0710100000:22:157:0020 зареєстровано у Державному реєстрі речових прав на нерухоме майно від 19.06.2015, номер відомостей про речове право: 10102105, витяг з Державного земельного кадастру про земельну ділянку від 11.02.2026 № НВ-0000200982026, враховуючи документи, що посвідчують право власності на об’єкти нерухомого майна на вул. Транспортній, 3 у м. Луцьку: ТОВАРИСТВА З ДОДАТКОВОЮ ВІДПОВІДАЛЬНІСТЮ «ВОЛИНЬАВТОТРАНС» − передавальний акт від 19.10.2011, акт прийняття, передачі майна державного підприємства від 11.06.1998,  відповідно до якого право власності на виробничий корпус для спецобслуговування газобалонних вантажних автомобілів зареєстровано в Державному реєстрі речових прав на нерухоме майно від 31.03.2023, номер відомостей про речове право: 49804631, технічний паспорт на об’єкт нерухомого майна від 10.03.2023; акт прийняття, передачі майна державного підприємства від 11.06.1998, відповідно до якого право власності на будівлю підстанції Г-1 зареєстровано від 05.02.2004, реєстраційний номер майна: 4638292, технічний паспорт на об’єкт нерухомого майна від 04.03.2013, технічний паспорт на павільйон стаціонарний - прохідну від 27.02.2014; ТОВАРИСТВА З ОБМЕЖЕНОЮ ВІДПОВІДАЛЬНІСТЮ «ВОЛИНСЬКА НАФТОГАЗОВА КОМПАНІЯ» − договір купівлі-продажу від 20.08.2025 за № 1966, відповідно до якого прав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о власності на будівлю станції В-2 зареєстровано в Державному реєстрі речових прав на нерухоме майно від 20.08.2025, номер відомостей про речове право: 61178974, технічний паспорт на об’єкт нерухомого майна від 04.03.2013;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громадянки Семеніхіної Наталії Володимирівни − договір купівлі-продажу від 21.04.2023 за № 927, відповідно до якого право власності на будівлю - майстерню профілакторію /літер Д-1/ зареєстровано в Державному реєстрі речових прав на нерухоме майно від 21.04.2023, номер відомостей про речове право: 50009770, технічний паспорт на об’єкт нерухомого майна від 23.04.2025, </w:t>
      </w:r>
      <w:r>
        <w:rPr>
          <w:rFonts w:eastAsia="Times New Roman" w:cs="Times New Roman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враховуючи договір оренди землі, укладений між Луцькою міською радою та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ТОВАРИСТВОМ З ДОДАТКОВОЮ ВІДПОВІДАЛЬНІСТЮ «ВОЛИНЬАВТОТРАНС»</w:t>
      </w:r>
      <w:r>
        <w:rPr>
          <w:rFonts w:eastAsia="Times New Roman" w:cs="Times New Roman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від 28.04.2015 (право оренди на земельну ділянку зареєстровано в Державному реєстрі речових прав на нерухоме майно від 19.06.2015, номер запису про інше речове право: 10103054), акт приймання-передачі земельної ділянки від 17.07.2025, відповідно до якого зареєстровано припинення права оренди на земельну ділянку у Державному реєстрі речових прав на нерухоме майно 17.07.2025, 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адміністративну процедуру», 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ВИРІШИЛА: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1. Надати дозвіл на розроблення технічної документації із землеустрою щодо поділу та об’єднання земельних ділянок комунальної власності на вул. Транспортній, 3 у м. Луцьку: земельна ділянка площею 1,3707 га з кадастровим номером 0710100000:22:157:0020, для будівництва та обслуговування виробничої бази </w:t>
      </w:r>
      <w:r>
        <w:rPr>
          <w:rFonts w:eastAsia="Times New Roman" w:cs="Times New Roman"/>
          <w:bCs/>
          <w:i w:val="false"/>
          <w:iCs w:val="false"/>
          <w:color w:val="000000"/>
          <w:spacing w:val="-4"/>
          <w:kern w:val="0"/>
          <w:sz w:val="27"/>
          <w:szCs w:val="27"/>
          <w:lang w:val="uk-UA" w:eastAsia="zh-CN" w:bidi="ar-SA"/>
        </w:rPr>
        <w:t>(12.04 – для розміщення та експлуатації будівель і споруд автомобільного транспорту та дорожнього господарства)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, згідно з додатком.</w:t>
      </w:r>
    </w:p>
    <w:p>
      <w:pPr>
        <w:pStyle w:val="Normal"/>
        <w:widowControl w:val="false"/>
        <w:ind w:firstLine="540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3. Розроблену технічну документацію із землеустрою щодо поділу та об’єднання земельних ділянок комунальної власності подати на затвердження до міської ради.</w:t>
      </w:r>
    </w:p>
    <w:p>
      <w:pPr>
        <w:pStyle w:val="Normal"/>
        <w:widowControl w:val="false"/>
        <w:ind w:firstLine="540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r>
    </w:p>
    <w:p>
      <w:pPr>
        <w:pStyle w:val="Normal"/>
        <w:ind w:firstLine="763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>Секретар міської ради                                                                    Катерина ШКЛЬОДА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Style12">
    <w:name w:val="Emphasis"/>
    <w:qFormat/>
    <w:rPr>
      <w:i/>
      <w:iCs/>
    </w:rPr>
  </w:style>
  <w:style w:type="character" w:styleId="Style13">
    <w:name w:val="Основной шрифт абзаца"/>
    <w:qFormat/>
    <w:rPr/>
  </w:style>
  <w:style w:type="paragraph" w:styleId="Style14" w:customStyle="1">
    <w:name w:val="Заголовок"/>
    <w:basedOn w:val="Normal"/>
    <w:next w:val="Style15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5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6">
    <w:name w:val="List"/>
    <w:basedOn w:val="Style15"/>
    <w:uiPriority w:val="99"/>
    <w:rsid w:val="00106a64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9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20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15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Название объекта"/>
    <w:basedOn w:val="Normal"/>
    <w:qFormat/>
    <w:pPr>
      <w:spacing w:before="120" w:after="120"/>
    </w:pPr>
    <w:rPr>
      <w:rFonts w:cs="FreeSans"/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731</TotalTime>
  <Application>LibreOffice/7.4.0.3$Windows_X86_64 LibreOffice_project/f85e47c08ddd19c015c0114a68350214f7066f5a</Application>
  <AppVersion>15.0000</AppVersion>
  <Pages>2</Pages>
  <Words>626</Words>
  <Characters>4225</Characters>
  <CharactersWithSpaces>4993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2026-03-27T14:54:59Z</dcterms:modified>
  <cp:revision>318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