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85839972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Про    надання  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ТОВ «ФІНАНС ІНВЕСТ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ТРЕЙДІНГ»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на умовах оренди земельної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ділянки  для   обслуговування  критої  зу-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пинки громадського транспорту  з  торго-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вим павільйоном (03.07) на вул. Ярослава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Мудрого, 54-А у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8"/>
          <w:szCs w:val="28"/>
          <w:lang w:val="uk-UA"/>
        </w:rPr>
      </w:pPr>
      <w:r>
        <w:rPr>
          <w:color w:val="C9211E"/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ТОВАРИСТВА З ОБМЕЖЕНОЮ ВІДПОВІДАЛЬНІСТЮ «ФІНАНС ІНВЕСТ ТРЕЙДІНГ»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вул. Ярослава Мудрого, 54-А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для обслуговування критої зупинки громадського транспорту з торговим павільйоном (03.07 – для будівництва та обслуговування будівель торгівлі),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у зв’язку із набуттям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ТОВАРИСТВОМ З ОБМЕЖЕНОЮ ВІДПОВІДАЛЬНІСТЮ «ФІНАНС ІНВЕСТ ТРЕЙДІНГ»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права власності на об’єкт нерухомого майна на вул. Ярослава Мудрого, 54-А у м. Луцьку: договір купівлі-продажу від 26.09.2025 за № 8489, відповідно до якого право власності на  криту  зупинку громадського транспорту з торговим павільйоном зареєстровано в Державному реєстрі речових прав на нерухоме майно від 26.09.2025, номер відомостей про речове право: 61809173,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технічний паспорт на об’єкт нерухомого майна від 27.10.2023,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враховуючи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фізичною особою-підприємцем Климовець Оксаною Федорівною, зареєстрований у Державному реєстрі земель від 01.10.2008 за № 040807700420, поновлений додатковою угодою про поновлення договору оренди землі від 26.01.2017 (право оренди земельної ділянки зареєстроване у Державному реєстрі речових прав на нерухоме майно від 15.06.2017, номер запису про інше речове право: 20996075), та додатковою угодою № 2 про поновлення договору оренди землі від 20.05.2019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(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реєстрація змін до іншого речового права на земельну ділянку в Державному реєстрі речових прав на нерухоме майно від 26.09.2025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строк дії якого закінчився, акт приймання-передачі земельної ділянки від 30.09.2025, відповідно до якого право оренди на земельну ділянку припинено в Державному реєстрі речових прав на нерухоме майно 01.10.2025,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0710100000:21:147:0004 зареєстровано у Державному реєстрі речових прав на нерухоме майно від 15.06.2017, номер запису про право власності: 20995828, витяг з  Державного   земельного  кадастру  про  земельну  ділянку  від  04.03.2026  № НВ-0000347002026, рішення Луцької міської ради від 30.08.2023 № 50/50 Про перейменування вулиці Станіславського у місті Луцьку»,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, статтями 26, 33 Закону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України «Про місцеве самоврядування в Україні»,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з питань земельних відносин та земельного кадастру від 19.09.2013, міська рада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C9211E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C9211E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1. Надати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ТОВАРИСТВУ З ОБМЕЖЕНОЮ ВІДПОВІДАЛЬНІСТЮ «ФІНАНС ІНВЕСТ ТРЕЙДІНГ»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вул. Ярослава Мудрого, 54-А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у м. Луцьку на умовах оренди строком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ік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з дати укладення договору оренди землі площею 0,0066 га з кадастровим номером 0710100000:21:147:0004, для обслуговування критої зупинки громадського транспорту з торговим павільйоном (03.07 – для будівництва та обслуговування будівель торгівлі),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2. Укласти з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ТОВАРИСТВОМ З ОБМЕЖЕНОЮ ВІДПОВІДАЛЬНІСТЮ «ФІНАНС ІНВЕСТ ТРЕЙДІНГ»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договір оренди землі на земельну ділянку з кадастровим номером 0710100000:21:147:0004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ТОВАРИСТВО З ОБМЕЖЕНОЮ ВІДПОВІДАЛЬНІСТЮ «ФІНАНС ІНВЕСТ ТРЕЙДІНГ»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4. У разі, якщо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ТОВАРИСТВОМ З ОБМЕЖЕНОЮ ВІДПОВІДАЛЬНІСТЮ «ФІНАНС ІНВЕСТ ТРЕЙДІНГ»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не підписано договір оренди землі впродовж шести календарних місяців з моменту прийняття рішення, пункти 1-3 рішення будуть відкликані.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0710100000:21:147:0004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Секретар міської ради                                                                       Катерина ШКЛЬОДА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750" w:footer="0" w:bottom="191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character" w:styleId="Style13">
    <w:name w:val="Emphasis"/>
    <w:qFormat/>
    <w:rPr>
      <w:i/>
      <w:iCs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paragraph" w:styleId="12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890</TotalTime>
  <Application>LibreOffice/7.4.0.3$Windows_X86_64 LibreOffice_project/f85e47c08ddd19c015c0114a68350214f7066f5a</Application>
  <AppVersion>15.0000</AppVersion>
  <Pages>3</Pages>
  <Words>765</Words>
  <Characters>4974</Characters>
  <CharactersWithSpaces>5945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2026-03-30T10:38:24Z</dcterms:modified>
  <cp:revision>394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