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3102183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Про надання  громадянці  Кречковсь-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кій О.Ю. на умовах оренди  земельної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ділянки  для  будівництва  та обслуго-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вування  торгового  закладу  (03.07) на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вул. Стефаника, 1-А у м. Луцьку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Розглянувши заяву громадянки Кречковської Оксани Юріївни щодо надання на умовах оренди земельної ділянки на вул. Стефаника, 1-А у м. Луцьку для будівництва та обслуговування торгового закладу (03.07 – для будівництва та обслуговування будівель торгівлі), проєкт землеустрою щодо відведення земельної ділянки громадян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ці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Кречковськ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ій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Оксан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Юріївн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26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.0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3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.2026 № НВ-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5100411102026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, враховуючи документи, що посвідчують право власності громадянки Кречковської Оксани Юріївни на об’єкт нерухомого майна на вул. Стефаника, 1-А у м. Луцьку: договір купівлі-продажу від 08.04.2003 за № 1026, відповідно до якого право власності на приміщення одноповерхового магазину зареєстровано від 27.01.2004, реєстраційний номер: 215190, технічний паспорт на об'єкт нерухомого майна, керуючись статтями 12, 79-1, 93, 96,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комунальної власності», статтями 26, 33 Закону 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№ 1051 «Про затвердження Порядку ведення Державного земельного кадастру»,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lang w:val="uk-UA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1. Затвердити проєкт землеустрою щодо відведення земельної ділянки на вул. Стефаника, 1-А у м. Луцьку площею 0,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0816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 га з кадастровим номером 0710100000: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31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:0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06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:00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60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, для будівництва та обслуговування торгового закладу  (03.07 – для будівництва та обслуговування будівель торгівлі).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2. Надати громадян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ці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Кречковськ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ій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Оксан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Юріївн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земельну ділянку на вул. Стефаника, 1-А у м. Луцьку на умовах оренди строком на</w:t>
        <w:br/>
        <w:t>10 років з дати укладення договору оренди землі, площею 0,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0816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 га з кадастровим номером 0710100000: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31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:0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06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:00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60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, для будівництва та обслуговування торгового закладу (03.07 – для будівництва та обслуговування будівель торгівлі),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3. Укласти з громадян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кою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Кречковськ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ою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Оксан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ою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Юріївн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ою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договір оренди землі на земельну ділянку з кадастровим номером 0710100000: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31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:0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06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:00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60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 Зобов’язати громадян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ку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Кречковськ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у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Оксан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у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Юріївн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у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5. У разі, якщо громадян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кою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Кречковськ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ою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Оксан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ою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Юріївн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ою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не підписано договір оренди землі впродовж шести календарних місяців з моменту прийняття рішення, пункти 2-4 рішення будуть відкликані.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Секретар міської ради                                                                       Катерина ШКЛЬОДА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75" w:footer="0" w:bottom="2052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Emphasis"/>
    <w:qFormat/>
    <w:rPr>
      <w:i/>
      <w:iCs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Style22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563</TotalTime>
  <Application>LibreOffice/7.4.0.3$Windows_X86_64 LibreOffice_project/f85e47c08ddd19c015c0114a68350214f7066f5a</Application>
  <AppVersion>15.0000</AppVersion>
  <Pages>2</Pages>
  <Words>536</Words>
  <Characters>3480</Characters>
  <CharactersWithSpaces>4158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2026-04-07T11:02:36Z</cp:lastPrinted>
  <dcterms:modified xsi:type="dcterms:W3CDTF">2026-04-07T11:10:29Z</dcterms:modified>
  <cp:revision>262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