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 xml:space="preserve">________________                                       </w:t>
      </w:r>
      <w:r>
        <w:rPr>
          <w:sz w:val="24"/>
        </w:rPr>
        <w:t xml:space="preserve">м. </w:t>
      </w:r>
      <w:r>
        <w:rPr>
          <w:sz w:val="24"/>
        </w:rPr>
        <w:t>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Про затвердження громадянці Кардаш Н.А.</w:t>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технічної    документації    із   землеустрою </w:t>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щодо  поділу  та  об’єднання  земельних ді-</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лянок на вул. Василя Стуса, 11-Б у м. Луцьку</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Розглянувши заяву громадянки Кардаш Наталії Андріївни щодо затвердження технічної документації із землеустрою щодо поділу та об’єднання земельних ділянок на вул. Василя Стуса, 11-Б у м. Луцьку, договір оренди землі, укладений між Луцькою міською радою та громадянкою Кардаш Наталією Андріївною від 23.10.2014 (право оренди на земельну ділянку зареєстровано у Державному реєстрі речових прав на нерухоме майно від 14.11.2014, номер запису про інше речове право: 7749962), поновлений додатковою угодою № 1 про поновлення договору оренди землі від 14.10.2025 (реєстрація змін до іншого речового права на земельну ділянку в Державному реєстрі речових прав на нерухоме майно від 27.10.2025), технічну документацію із землеустрою щодо поділу та об’єднання земельних ділянок на вул. Василя Стуса, 11-Б у м. Луцьку, витяги з Державного земельного кадастру про земельні ділянки, які утворилися в результаті поділу: на земельну ділянку № 1 площею 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4231</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га – від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.202</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6</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 НВ-</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1800363052026</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на земельну ділянку № 2 площею 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133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га – від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.202</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6</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 НВ-</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1800363062026</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враховуючи документи, що посвідчують право власності громадянки Кардаш Наталії Андріївни на об'єкти нерухомого майна, розташовані на вул. Василя Стуса, 11-Б у м. Луцьку: витяг з Реєстру будівельної діяльності Єдиної державної електронної системи у сфері будівництва [реєстрація декларації про готовність до експлуатації об'єкта – «Реконструкція деревообробного цеху та складу під складські приміщення та деревообробний цех та реконструкція складу»], зареєстрований від 09.07.2021, реєстраційний номер: ВЛ101210708538, наказ департаменту містобудування, земельних ресурсів та реклами Луцької міської ради від 04.06.2025 № 97/25 «Про присвоєння адреси об’єкту нерухомого майна», технічний паспорт на об'єкт нерухомого майна від 14.03.2025, відповідно до яких право власності на деревообробний цех зареєстровано у Державному реєстрі речових прав на нерухоме майно від 11.06.2025, номер відомостей про речове право: 60353456; витяг з Реєстру будівельної діяльності Єдиної державної електронної системи у сфері будівництва [реєстрація декларації про готовність до експлуатації об'єкта – «Реконструкція деревообробного цеху та складу під складські приміщення та деревообробний цех та реконструкція складу»], зареєстрований від 09.07.2021, реєстраційний номер: ВЛ101210708538, наказ департаменту містобудування, земельних ресурсів та реклами Луцької міської ради від 30.05.2025 № 92/25 «Про присвоєння адреси об’єкту нерухомого майна», технічний паспорт на об'єкт нерухомого майна від 14.03.2025, відповідно до яких право власності на складські приміщення зареєстровано у Державному реєстрі речових прав на нерухоме майно від 11.06.2025, номер відомостей про речове право: 60353189; договір дарування від 31.10.2013 за № 3066, відповідно до якого право власності на склад-навіс зареєстровано у Державному реєстрі речових прав на нерухоме майно від 31.10.2013, номер відомостей про речове право: 3186389, наказ департаменту містобудування, земельних ресурсів та реклами Луцької міської ради від 04.06.2025 № 108/25 «Про зміну адреси об’єкту нерухомого майна», технічний паспорт на об'єкт нерухомого майна від 17.06.2025; витяг з Реєстру будівельної діяльності Єдиної державної електронної системи у сфері будівництва [реєстрація декларації про готовність до експлуатації об'єкта – «Реконструкція металевого складу під склад непродуктових товарів»], зареєстрований від 07.09.2021, реєстраційний номер: ВЛ101210907290, наказ департаменту містобудування, земельних ресурсів та реклами Луцької міської ради від 30.05.2025 № 92/25 «Про присвоєння адреси об’єкту нерухомого майна», технічний паспорт на об'єкт нерухомого майна від 14.03.2025, відповідно до яких право власності на склад непродуктових товарів зареєстровано у Державному реєстрі речових прав на нерухоме майно від 11.06.2025, номер відомостей про речове право: 60350016, керуючись статтями 12, 79-1, 186 Земельного кодексу України, статтями 6, 17 Закону України «Про оренду землі», статтями 29, 56 Закону України «Про землеустрій», статтею 27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ом</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України «Про адміністративну процедуру», Закон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ом</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України «Про адміністративні послуги», статтями 4, 6 Закону України «Про державну реєстрацію речових прав на нерухоме майно та їх обтяжень»,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i w:val="false"/>
          <w:iCs w:val="false"/>
          <w:sz w:val="28"/>
          <w:szCs w:val="28"/>
          <w:lang w:val="uk-UA"/>
        </w:rPr>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ВИРІШИЛА: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i w:val="false"/>
          <w:iCs w:val="false"/>
          <w:sz w:val="28"/>
          <w:szCs w:val="28"/>
          <w:lang w:val="uk-U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 Затвердити технічну документацію із землеустрою щодо поділу та об’єднання земельних ділянок, відповідно до якої орендована громадян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кою</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Кардаш Наталі</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єю</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Андріївн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ою</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земельна ділянка на вул. Василя Стуса, 11-Б у м. Луцьку для будівництва та обслуговування виробничих майстерень та 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площею 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4364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поділена на дві земельні ділянки, а саме: земельну ділянку № 1 площею 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4231</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121</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і земельну ділянку № 2 площею 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133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120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згідно з додатком.</w:t>
      </w:r>
    </w:p>
    <w:p>
      <w:pPr>
        <w:pStyle w:val="Norma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 Зобов’язати громадян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ку</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Кардаш Наталі</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ю</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Андріївн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у</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w:t>
      </w:r>
    </w:p>
    <w:p>
      <w:pPr>
        <w:pStyle w:val="Normal"/>
        <w:widowControl w:val="false"/>
        <w:suppressAutoHyphens w:val="true"/>
        <w:bidi w:val="0"/>
        <w:spacing w:before="0" w:after="0"/>
        <w:ind w:left="0" w:right="0" w:firstLine="567"/>
        <w:jc w:val="both"/>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2.1. Укласти з міською радою договори оренди землі на земельну ділянку площею 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4231</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121</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та земельну ділянку площею 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133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120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w:t>
      </w:r>
    </w:p>
    <w:p>
      <w:pPr>
        <w:pStyle w:val="Normal"/>
        <w:widowControl w:val="false"/>
        <w:suppressAutoHyphens w:val="true"/>
        <w:bidi w:val="0"/>
        <w:spacing w:before="0" w:after="0"/>
        <w:ind w:left="0" w:right="0" w:firstLine="567"/>
        <w:jc w:val="both"/>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2.2. Зареєструвати право оренди на новостворені земельні ділянки в порядку, визначеному чинним законодавством України.</w:t>
      </w:r>
    </w:p>
    <w:p>
      <w:pPr>
        <w:pStyle w:val="Normal"/>
        <w:suppressAutoHyphens w:val="true"/>
        <w:bidi w:val="0"/>
        <w:spacing w:before="0" w:after="0"/>
        <w:ind w:left="0" w:right="0" w:firstLine="567"/>
        <w:jc w:val="both"/>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 земельних відносин та земельного кадаст</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ру.</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Секретар міської ради                                                                  Катерина ШКЛЬОДА</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szCs w:val="28"/>
          <w:lang w:val="uk-UA"/>
        </w:rPr>
        <w:t>Туз 777 863</w:t>
      </w:r>
    </w:p>
    <w:sectPr>
      <w:type w:val="nextPage"/>
      <w:pgSz w:w="11906" w:h="16838"/>
      <w:pgMar w:left="1744" w:right="567" w:gutter="0" w:header="0" w:top="788" w:footer="0" w:bottom="17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Body Text Indent"/>
    <w:basedOn w:val="Normal"/>
    <w:pPr>
      <w:ind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237</TotalTime>
  <Application>LibreOffice/7.4.0.3$Windows_X86_64 LibreOffice_project/f85e47c08ddd19c015c0114a68350214f7066f5a</Application>
  <AppVersion>15.0000</AppVersion>
  <Pages>3</Pages>
  <Words>837</Words>
  <Characters>5560</Characters>
  <CharactersWithSpaces>6545</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2021-07-14T11:16:00Z</dcterms:created>
  <dc:creator>*</dc:creator>
  <dc:description/>
  <cp:keywords> </cp:keywords>
  <dc:language>uk-UA</dc:language>
  <cp:lastModifiedBy/>
  <dcterms:modified xsi:type="dcterms:W3CDTF">2026-04-07T16:53:05Z</dcterms:modified>
  <cp:revision>182</cp:revision>
  <dc:subject/>
  <dc:title> </dc:title>
</cp:coreProperties>
</file>

<file path=docProps/custom.xml><?xml version="1.0" encoding="utf-8"?>
<Properties xmlns="http://schemas.openxmlformats.org/officeDocument/2006/custom-properties" xmlns:vt="http://schemas.openxmlformats.org/officeDocument/2006/docPropsVTypes"/>
</file>