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bookmarkStart w:id="0" w:name="_Hlk226463892"/>
    <w:p w14:paraId="5FF02770" w14:textId="52EB00D5" w:rsidR="00523F34" w:rsidRDefault="00CA43D1" w:rsidP="00523F34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236A7708" wp14:editId="7B9D0C3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395536093" name="Прямокут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B8FE29" id="Прямокутник 3" o:spid="_x0000_s1026" style="position:absolute;margin-left:.05pt;margin-top:.05pt;width:50pt;height:50pt;z-index:251656192;visibility:visible;mso-wrap-style:square;mso-width-percent:0;mso-height-percent:0;mso-wrap-distance-left:.05pt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" filled="f" stroked="f" strokeweight="0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6653A68" wp14:editId="62289C6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391286145" name="Прямокутник 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83F813" id="Прямокутник 1" o:spid="_x0000_s1026" style="position:absolute;margin-left:0;margin-top:0;width:50pt;height:5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7E9314" wp14:editId="1F64237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3263115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6752F6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76DD44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8" type="#_x0000_t75" style="position:absolute;left:0;text-align:left;margin-left:203.6pt;margin-top:-9pt;width:57.4pt;height:59.2pt;z-index:251659264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837672474" r:id="rId8"/>
        </w:object>
      </w:r>
    </w:p>
    <w:p w14:paraId="1B25DE17" w14:textId="77777777" w:rsidR="00523F34" w:rsidRPr="00A6420F" w:rsidRDefault="00523F34" w:rsidP="00523F34">
      <w:pPr>
        <w:pStyle w:val="1"/>
        <w:rPr>
          <w:rFonts w:ascii="Times New Roman" w:hAnsi="Times New Roman" w:cs="Times New Roman"/>
          <w:sz w:val="40"/>
          <w:szCs w:val="40"/>
        </w:rPr>
      </w:pPr>
    </w:p>
    <w:p w14:paraId="16C5C923" w14:textId="77777777" w:rsidR="00523F34" w:rsidRDefault="00523F34" w:rsidP="00523F34">
      <w:pPr>
        <w:rPr>
          <w:sz w:val="8"/>
          <w:szCs w:val="8"/>
        </w:rPr>
      </w:pPr>
    </w:p>
    <w:p w14:paraId="3CC200B5" w14:textId="77777777" w:rsidR="00523F34" w:rsidRDefault="00523F34" w:rsidP="00523F3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9A1F40C" w14:textId="77777777" w:rsidR="00523F34" w:rsidRDefault="00523F34" w:rsidP="00523F3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51C5776" w14:textId="77777777" w:rsidR="00523F34" w:rsidRDefault="00523F34" w:rsidP="00523F3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B54214F" w14:textId="77777777" w:rsidR="00523F34" w:rsidRDefault="00523F34" w:rsidP="00523F3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58EAC91" w14:textId="77777777" w:rsidR="00523F34" w:rsidRDefault="00523F34" w:rsidP="00523F34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bookmarkEnd w:id="0"/>
    <w:p w14:paraId="6D7EFA7C" w14:textId="77777777" w:rsidR="00523F34" w:rsidRDefault="00523F34" w:rsidP="00523F34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3B5C4FA6" w14:textId="77777777" w:rsidR="00603FEF" w:rsidRDefault="00000000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створення комісії з безоплатного прийняття квартири №</w:t>
      </w:r>
      <w:r w:rsidR="00523F3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43 на вул.</w:t>
      </w:r>
      <w:r w:rsidR="00523F3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Відродження,</w:t>
      </w:r>
      <w:r w:rsidR="00523F3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2 в с. Тарасове Луцького району до комунальної власності Луцької міської територіальної громади</w:t>
      </w:r>
    </w:p>
    <w:p w14:paraId="5F685CA8" w14:textId="77777777" w:rsidR="00603FEF" w:rsidRDefault="00603FE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B79291" w14:textId="77777777" w:rsidR="00603FEF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законів України «Про місцеве самоврядування в Україні», «Про передачу об'єктів права державної та комунальної власності», на виконання рішення міської ради від 25.02.2026 № 89/83 «Про надання згоди на прийняття до комунальної власності квартири № 43 на вул. Відродження, 2 в с. Тарасове Луцького району», враховуючи наказ Національної поліції України від 13.03.2026 № 805_аг «Про безоплатну передачу квартири до комунальної власності Луцької міської територіальної громади»:</w:t>
      </w:r>
    </w:p>
    <w:p w14:paraId="3A7E8FFB" w14:textId="77777777" w:rsidR="00603FEF" w:rsidRDefault="00603FE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46658B7" w14:textId="77777777" w:rsidR="00603FEF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Створити комісію з безоплатного прийняття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квартири № 43 на </w:t>
      </w:r>
      <w:r>
        <w:rPr>
          <w:rFonts w:ascii="Times New Roman" w:hAnsi="Times New Roman" w:cs="Times New Roman"/>
          <w:sz w:val="28"/>
          <w:szCs w:val="28"/>
        </w:rPr>
        <w:t>вул</w:t>
      </w:r>
      <w:r w:rsidR="00523F34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Відро</w:t>
      </w:r>
      <w:r w:rsidR="00E67BF9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ження, 2 в с.</w:t>
      </w:r>
      <w:r w:rsidR="008375F9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Тарасове Луцького району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3F34">
        <w:rPr>
          <w:rFonts w:ascii="Times New Roman" w:hAnsi="Times New Roman" w:cs="Times New Roman"/>
          <w:sz w:val="28"/>
          <w:szCs w:val="28"/>
        </w:rPr>
        <w:t>до комунальної власності Луцької міської територіальної громади</w:t>
      </w:r>
      <w:r w:rsidR="008375F9">
        <w:rPr>
          <w:rFonts w:ascii="Times New Roman" w:hAnsi="Times New Roman" w:cs="Times New Roman"/>
          <w:sz w:val="28"/>
          <w:szCs w:val="28"/>
        </w:rPr>
        <w:t xml:space="preserve"> </w:t>
      </w:r>
      <w:r w:rsidR="008375F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8375F9">
        <w:rPr>
          <w:rFonts w:ascii="Times New Roman" w:hAnsi="Times New Roman" w:cs="Times New Roman"/>
          <w:sz w:val="28"/>
          <w:szCs w:val="28"/>
        </w:rPr>
        <w:t>дв</w:t>
      </w:r>
      <w:r w:rsidR="008375F9">
        <w:rPr>
          <w:rFonts w:ascii="Times New Roman" w:hAnsi="Times New Roman" w:cs="Times New Roman"/>
          <w:color w:val="000000"/>
          <w:sz w:val="28"/>
          <w:szCs w:val="28"/>
        </w:rPr>
        <w:t>окімнатна квартира</w:t>
      </w:r>
      <w:r w:rsidR="008375F9">
        <w:rPr>
          <w:rFonts w:ascii="Times New Roman" w:hAnsi="Times New Roman" w:cs="Times New Roman"/>
          <w:sz w:val="28"/>
          <w:szCs w:val="28"/>
        </w:rPr>
        <w:t xml:space="preserve"> </w:t>
      </w:r>
      <w:r w:rsidR="008375F9">
        <w:rPr>
          <w:rFonts w:ascii="Times New Roman" w:hAnsi="Times New Roman" w:cs="Times New Roman"/>
          <w:color w:val="000000"/>
          <w:sz w:val="28"/>
          <w:szCs w:val="28"/>
        </w:rPr>
        <w:t xml:space="preserve">загальною площею 60,1 кв. м) </w:t>
      </w:r>
      <w:r w:rsidR="00523F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 складі згідно з додатком.</w:t>
      </w:r>
    </w:p>
    <w:p w14:paraId="056637BB" w14:textId="77777777" w:rsidR="00603FEF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>
        <w:rPr>
          <w:rFonts w:ascii="Times New Roman" w:hAnsi="Times New Roman" w:cs="Times New Roman"/>
          <w:color w:val="000000"/>
          <w:sz w:val="28"/>
          <w:szCs w:val="28"/>
        </w:rPr>
        <w:t>Приймання-передачу квартири здійснити у встановленому законодавством порядку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D74ACD8" w14:textId="77777777" w:rsidR="00603FEF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Доручити членам комісії підписати акт приймання-передачі квартири.</w:t>
      </w:r>
    </w:p>
    <w:p w14:paraId="40179EE1" w14:textId="77777777" w:rsidR="00603FEF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Контроль за виконанням розпорядження покласти на заступника міського голови Ірину Чебелюк.</w:t>
      </w:r>
    </w:p>
    <w:p w14:paraId="6536F15B" w14:textId="77777777" w:rsidR="00603FEF" w:rsidRDefault="00603FE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7D6252D" w14:textId="77777777" w:rsidR="00603FEF" w:rsidRDefault="00603FE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5CDF27" w14:textId="77777777" w:rsidR="00603FEF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2EE9B0AA" w14:textId="77777777" w:rsidR="00603FEF" w:rsidRDefault="00603FE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2B26E6" w14:textId="77777777" w:rsidR="00603FEF" w:rsidRDefault="00603FE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08027C9" w14:textId="77777777" w:rsidR="00603FEF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Гаврилюк 773 150</w:t>
      </w:r>
    </w:p>
    <w:p w14:paraId="5F8328E1" w14:textId="77777777" w:rsidR="00603FEF" w:rsidRDefault="00603FE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C417EE" w14:textId="77777777" w:rsidR="00603FEF" w:rsidRDefault="00603FEF">
      <w:pPr>
        <w:rPr>
          <w:rFonts w:ascii="Times New Roman" w:hAnsi="Times New Roman" w:cs="Times New Roman"/>
          <w:sz w:val="28"/>
          <w:szCs w:val="28"/>
        </w:rPr>
      </w:pPr>
    </w:p>
    <w:p w14:paraId="0ED6D749" w14:textId="77777777" w:rsidR="00603FEF" w:rsidRDefault="00603FEF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630DCC7B" w14:textId="77777777" w:rsidR="009C7874" w:rsidRDefault="009C7874"/>
    <w:sectPr w:rsidR="009C7874">
      <w:headerReference w:type="default" r:id="rId9"/>
      <w:pgSz w:w="11906" w:h="16838"/>
      <w:pgMar w:top="623" w:right="567" w:bottom="1134" w:left="1985" w:header="567" w:footer="70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04304" w14:textId="77777777" w:rsidR="000C13F1" w:rsidRDefault="000C13F1">
      <w:r>
        <w:separator/>
      </w:r>
    </w:p>
  </w:endnote>
  <w:endnote w:type="continuationSeparator" w:id="0">
    <w:p w14:paraId="5C392D9C" w14:textId="77777777" w:rsidR="000C13F1" w:rsidRDefault="000C1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9638D" w14:textId="77777777" w:rsidR="000C13F1" w:rsidRDefault="000C13F1">
      <w:r>
        <w:separator/>
      </w:r>
    </w:p>
  </w:footnote>
  <w:footnote w:type="continuationSeparator" w:id="0">
    <w:p w14:paraId="1C430AAB" w14:textId="77777777" w:rsidR="000C13F1" w:rsidRDefault="000C13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2FB29" w14:textId="77777777" w:rsidR="00603FEF" w:rsidRDefault="00000000">
    <w:pPr>
      <w:pStyle w:val="aa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2</w:t>
    </w:r>
    <w:r>
      <w:rPr>
        <w:rFonts w:ascii="Times New Roman" w:hAnsi="Times New Roman"/>
      </w:rPr>
      <w:fldChar w:fldCharType="end"/>
    </w:r>
  </w:p>
  <w:p w14:paraId="484A24E4" w14:textId="77777777" w:rsidR="00603FEF" w:rsidRDefault="00603FEF">
    <w:pPr>
      <w:pStyle w:val="a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72344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F4B"/>
    <w:rsid w:val="000C13F1"/>
    <w:rsid w:val="00523F34"/>
    <w:rsid w:val="00603FEF"/>
    <w:rsid w:val="00691358"/>
    <w:rsid w:val="00692765"/>
    <w:rsid w:val="008375F9"/>
    <w:rsid w:val="009C7874"/>
    <w:rsid w:val="00C3580C"/>
    <w:rsid w:val="00CA43D1"/>
    <w:rsid w:val="00E07F4B"/>
    <w:rsid w:val="00E6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oNotEmbedSmartTags/>
  <w:decimalSymbol w:val=","/>
  <w:listSeparator w:val=";"/>
  <w14:docId w14:val="0CE93CE8"/>
  <w15:chartTrackingRefBased/>
  <w15:docId w15:val="{F31AFA26-F73D-40FE-926D-DEEAA35D6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 w:cs="Mangal"/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</w:style>
  <w:style w:type="character" w:customStyle="1" w:styleId="Heading1Char">
    <w:name w:val="Heading 1 Char"/>
    <w:rPr>
      <w:rFonts w:ascii="Cambria" w:eastAsia="NSimSun" w:hAnsi="Cambria" w:cs="Mangal"/>
      <w:b/>
      <w:bCs/>
      <w:kern w:val="2"/>
      <w:sz w:val="29"/>
      <w:szCs w:val="29"/>
      <w:lang w:val="uk-UA" w:eastAsia="zh-CN" w:bidi="hi-IN"/>
    </w:rPr>
  </w:style>
  <w:style w:type="character" w:customStyle="1" w:styleId="HeaderChar">
    <w:name w:val="Header Char"/>
    <w:rPr>
      <w:rFonts w:ascii="Liberation Serif" w:eastAsia="NSimSun" w:hAnsi="Liberation Serif" w:cs="Liberation Serif"/>
      <w:sz w:val="21"/>
      <w:szCs w:val="21"/>
      <w:lang w:val="uk-UA" w:bidi="ar-SA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pPr>
      <w:suppressLineNumbers/>
    </w:pPr>
    <w:rPr>
      <w:rFonts w:cs="Ari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pPr>
      <w:tabs>
        <w:tab w:val="center" w:pos="4819"/>
        <w:tab w:val="right" w:pos="9639"/>
      </w:tabs>
    </w:pPr>
    <w:rPr>
      <w:rFonts w:cs="Times New Roman"/>
      <w:kern w:val="0"/>
      <w:sz w:val="21"/>
      <w:szCs w:val="21"/>
      <w:lang w:bidi="ar-SA"/>
    </w:rPr>
  </w:style>
  <w:style w:type="paragraph" w:styleId="ab">
    <w:name w:val="footer"/>
    <w:basedOn w:val="a"/>
    <w:link w:val="ac"/>
    <w:uiPriority w:val="99"/>
    <w:unhideWhenUsed/>
    <w:rsid w:val="00523F34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rsid w:val="00523F34"/>
    <w:rPr>
      <w:rFonts w:ascii="Liberation Serif" w:eastAsia="NSimSun" w:hAnsi="Liberation Serif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1_Розпорядження</Template>
  <TotalTime>0</TotalTime>
  <Pages>1</Pages>
  <Words>851</Words>
  <Characters>486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kozuta</dc:creator>
  <cp:keywords/>
  <cp:lastModifiedBy>Ірина Демидюк</cp:lastModifiedBy>
  <cp:revision>2</cp:revision>
  <cp:lastPrinted>1899-12-31T22:00:00Z</cp:lastPrinted>
  <dcterms:created xsi:type="dcterms:W3CDTF">2026-04-14T08:48:00Z</dcterms:created>
  <dcterms:modified xsi:type="dcterms:W3CDTF">2026-04-14T08:48:00Z</dcterms:modified>
</cp:coreProperties>
</file>