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Про затвердження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ТОВ «ПРОПЕРТІ</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СТАЙЛ»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технічної   документації  із</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землеустрою щодо  поділу  та  об’єд-</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нання земельних ділянок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Ко-</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перника, 25</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Розглянувши заяву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ТОВАРИСТВА З ОБМЕЖЕНОЮ ВІДПОВІДАЛЬНІСТЮ «ПРОПЕРТІ СТАЙЛ»</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щодо затвердження технічної документації із землеустрою щодо поділу та об’єднання земельних ділянок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Коперника, 25</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договір оренди землі, укладений між Луцькою міською радою та ТОВАРИСТВОМ З ОБМЕЖЕНОЮ ВІДПОВІДАЛЬНІСТЮ «ЗАХІД ІНВЕСТ+» від 25.05.2017 (право оренди на земельну ділянку зареєстровано у Державному реєстрі речових прав на нерухоме майно від 09.06.2018, номер запису про інше речове право: 26610597), із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«ПРОПЕРТІ СТАЙЛ» на підставі договору купівлі-продажу (нежитлового приміщення) від 19.06.2025 за № 1309 (реєстрація змін до іншого речового права на земельну ділянку в Державному реєстрі речових прав на нерухоме майно від 03.07.2025),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технічну документацію із землеустрою щодо поділу та об’єднання земельних ділянок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Коперника, 25</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 витяги з Державного земельного кадастру про земельні ділянки, які утворилися в результаті поділу: на земельну ділянку № 1 площею 0,0067 га з кадастровим номером 0710100000:11:085:0016 – від 09.04.2026 № НВ-0000599542026, на земельну ділянку № 2 площею 0,0421 га з кадастровим номером 0710100000:11:085:0017 – від 09.04.2026 № НВ-0000599572026, враховуючи документи, що посвідчують право власності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ТОВАРИСТВА З ОБМЕЖЕНОЮ ВІДПОВІДАЛЬНІСТЮ «ПРОПЕРТІ СТАЙЛ»</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на об’єкт нерухомого майна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Коперника, 25</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договір купівлі-продажу (нежитлового приміщення) від 19.06.2025 за № 1309, заява про повний розрахунок від 03.07.2025 за № 1415, акт приймання-передачі за Договором купівлі-продажу (нежитлового приміщення) від 19.06.2025 року від 03.07.2025,  відповідно до яких право власності на нежитлове (офісне) приміщення зареєстровано у Державному реєстрі речових прав на нерухоме майно від 03.07.2025, номер відомостей про речове право: 60576548, технічний паспорт на об'єкт нерухомого майна,</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керуючись статтями 12, 79-1, 186 Земельного кодексу України, статтями 6, 17 Закону України «Про оренду землі», статтями 29, 56 Закону України «Про землеустрій», статтею 27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статтями 4, 6 Закону України «Про державну реєстрацію речових прав на нерухоме майно та їх обтяжень»,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ВИРІШИЛА: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1. Затвердити технічну документацію із землеустрою щодо поділу та об’єднання земельних ділянок, відповідно до якої орендована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ТОВАРИСТВОМ З ОБМЕЖЕНОЮ ВІДПОВІДАЛЬНІСТЮ «ПРОПЕРТІ СТАЙЛ»</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земельна ділянка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Коперника, 25</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 д</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ля будівництва та обслуговування офісного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площею 0,0488 га з кадастровим номером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0710100000:11:085:0008</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поділена на дві земельні ділянки, а саме: земельну ділянку № 1 площею 0,0067 га з кадастровим номером 0710100000:11:085:0016 і земельну ділянку № 2 площею 0,0421 га з кадастровим номером 0710100000:11:085:0017, згідно з додатком.</w:t>
      </w:r>
    </w:p>
    <w:p>
      <w:pPr>
        <w:pStyle w:val="Norma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2. Зобов’язати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ТОВАРИСТВО З ОБМЕЖЕНОЮ ВІДПОВІДАЛЬНІСТЮ «ПРОПЕРТІ СТАЙЛ»</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2.1. Укласти з міською радою договори оренди землі на земельну ділянку площею 0,0067 га з кадастровим номером 0710100000:11:085:0016 та земельну ділянку площею 0,0421 га з кадастровим номером 0710100000:11:085:0017.</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2.2. Зареєструвати право оренди на новостворені зе</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мельні ділянки в порядку, визначеному чинним законодавством України.</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744" w:right="567" w:gutter="0" w:header="0" w:top="788" w:footer="0" w:bottom="17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Body Text Indent"/>
    <w:basedOn w:val="Normal"/>
    <w:pPr>
      <w:ind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258</TotalTime>
  <Application>LibreOffice/7.4.0.3$Windows_X86_64 LibreOffice_project/f85e47c08ddd19c015c0114a68350214f7066f5a</Application>
  <AppVersion>15.0000</AppVersion>
  <Pages>2</Pages>
  <Words>599</Words>
  <Characters>3935</Characters>
  <CharactersWithSpaces>4670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2021-07-14T11:16:00Z</dcterms:created>
  <dc:creator>*</dc:creator>
  <dc:description/>
  <cp:keywords> </cp:keywords>
  <dc:language>uk-UA</dc:language>
  <cp:lastModifiedBy/>
  <dcterms:modified xsi:type="dcterms:W3CDTF">2026-05-11T15:41:47Z</dcterms:modified>
  <cp:revision>196</cp:revision>
  <dc:subject/>
  <dc:title> </dc:title>
</cp:coreProperties>
</file>

<file path=docProps/custom.xml><?xml version="1.0" encoding="utf-8"?>
<Properties xmlns="http://schemas.openxmlformats.org/officeDocument/2006/custom-properties" xmlns:vt="http://schemas.openxmlformats.org/officeDocument/2006/docPropsVTypes"/>
</file>