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728289294"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 надання громадянину Паламарчуку О.В.</w:t>
      </w:r>
    </w:p>
    <w:p>
      <w:pPr>
        <w:pStyle w:val="Normal"/>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на   умовах   оренди   земельної  ділянки  для </w:t>
      </w:r>
    </w:p>
    <w:p>
      <w:pPr>
        <w:pStyle w:val="Normal"/>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будівництва та обслуговування гаража  авто-</w:t>
      </w:r>
    </w:p>
    <w:p>
      <w:pPr>
        <w:pStyle w:val="Normal"/>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мобільного  (11.02)  на вул. Підгаєцькій, 9-А</w:t>
      </w:r>
    </w:p>
    <w:p>
      <w:pPr>
        <w:pStyle w:val="Normal"/>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у м. Луцьку</w:t>
      </w:r>
    </w:p>
    <w:p>
      <w:pPr>
        <w:pStyle w:val="Normal"/>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567"/>
        <w:jc w:val="both"/>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 № НВ-1200814812023, враховуючи документи, що посвідчують право власності громадянина Паламарчука Олександра Володимировича на об’єкт нерухомого майна на вул. Підгаєцькій, 9-А у м. Луцьку: договір дарування гаража від 16.11.2011 № 2518, відповідно до якого право власності на гараж автомобільний зареєстровано від 23.01.2012, реєстраційний номер: 9799522, технічний паспорт на об’єкт нерухомого майна від 16.06.2008 із змінами внесеними 23.01.2012,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73-ї сесії Луцької міської ради VIII скликання від 26.03.2025, витяг з протоколу пленарного засідання 74-ї сесії Луцької міської ради VIII скликання від 30.04.2025, витяг з протоколу пленарного засідання 75-ї сесії Луцької міської ради VIII скликання від 28.05.2025, витяг з протоколу пленарного засідання 77-ї сесії Луцької міської ради VIII скликання від 25.06.2025, витяг з протоколу пленарного засідання 79-ї сесії Луцької міської ради VIII скликання від 30.07.2025, витяг з протоколу пленарного засідання 80-ї сесії Луцької міської ради VIII скликання від 27.08.2025, витяг з протоколу пленарного засідання 81-ї сесії Луцької міської ради VIII скликання від 24.09.2025, витяг з протоколу пленарного засідання 82-ї сесії Луцької міської ради VIII скликання від 29.10.2025, витяг з протоколу пленарного засідання 84-ї сесії Луцької міської ради VIII скликання від 26.11.2025, витяг з протоколу пленарного засідання 86-ї сесії Луцької міської ради VIII скликання від 22.12.2025, витяг з протоколу пленарного засідання 87-ї сесії Луцької міської ради VIII скликання від 28.01.2026, витяг з протоколу пленарного засідання 89-ї сесії Луцької міської ради VIII скликання від 25.02.2026, витяг з протоколу пленарного засідання 90-ї сесії Луцької міської ради VIII скликання від 30.03.2026, витяг з протоколу пленарного засідання 9</w:t>
      </w: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w:t>
      </w: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-ї сесії Луцької міської ради VIII скликання від </w:t>
      </w: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29</w:t>
      </w: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.0</w:t>
      </w: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w:t>
      </w: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.2026,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widowControl w:val="false"/>
        <w:ind w:firstLine="567"/>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ВИРІШИЛА:</w:t>
      </w:r>
    </w:p>
    <w:p>
      <w:pPr>
        <w:pStyle w:val="Normal"/>
        <w:widowControl w:val="false"/>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sz w:val="28"/>
          <w:szCs w:val="28"/>
          <w:lang w:val="uk-UA"/>
        </w:rPr>
      </w:r>
    </w:p>
    <w:p>
      <w:pPr>
        <w:pStyle w:val="Normal"/>
        <w:widowControl w:val="false"/>
        <w:ind w:firstLine="567"/>
        <w:jc w:val="both"/>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 Зобов’язати громадянина Паламарчука Олександра Володимировича:</w:t>
      </w:r>
    </w:p>
    <w:p>
      <w:pPr>
        <w:pStyle w:val="Normal"/>
        <w:widowControl w:val="false"/>
        <w:ind w:firstLine="567"/>
        <w:jc w:val="both"/>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4.1. Укласти з міською радою договір оренди землі.</w:t>
      </w:r>
    </w:p>
    <w:p>
      <w:pPr>
        <w:pStyle w:val="Normal"/>
        <w:widowControl w:val="false"/>
        <w:ind w:firstLine="567"/>
        <w:jc w:val="both"/>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5. У разі, якщо громадянином Паламарчуком Олександром Володимировичем 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suppressAutoHyphens w:val="true"/>
        <w:bidi w:val="0"/>
        <w:ind w:left="0" w:right="0" w:firstLine="567"/>
        <w:jc w:val="both"/>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6</w:t>
      </w: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jc w:val="both"/>
        <w:rPr/>
      </w:pPr>
      <w:r>
        <w:rPr>
          <w:rStyle w:val="Style13"/>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Секретар міської ради                                                                      Катерина ШКЛЬОДА</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outline w:val="false"/>
          <w:shadow w:val="false"/>
          <w:color w:val="auto"/>
          <w:spacing w:val="-4"/>
          <w:kern w:val="0"/>
          <w:sz w:val="24"/>
          <w:szCs w:val="24"/>
          <w:highlight w:val="white"/>
          <w:em w:val="none"/>
          <w:lang w:val="ru-RU" w:eastAsia="zh-CN" w:bidi="ar-SA"/>
        </w:rPr>
        <w:t>Гула 777 873</w:t>
      </w:r>
    </w:p>
    <w:sectPr>
      <w:type w:val="nextPage"/>
      <w:pgSz w:w="11906" w:h="16838"/>
      <w:pgMar w:left="1701" w:right="567" w:gutter="0" w:header="0" w:top="675"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paragraph" w:styleId="Style22">
    <w:name w:val="Знак Знак Знак Знак Знак Знак"/>
    <w:basedOn w:val="Normal"/>
    <w:qFormat/>
    <w:pPr>
      <w:suppressAutoHyphens w:val="false"/>
    </w:pPr>
    <w:rPr>
      <w:rFonts w:ascii="Verdana" w:hAnsi="Verdana" w:eastAsia="MS Mincho" w:cs="Verdana"/>
      <w:sz w:val="20"/>
      <w:szCs w:val="20"/>
      <w:lang w:val="en-US"/>
    </w:rPr>
  </w:style>
  <w:style w:type="paragraph" w:styleId="14">
    <w:name w:val="Схема документа1"/>
    <w:basedOn w:val="Normal"/>
    <w:qFormat/>
    <w:pPr>
      <w:shd w:fill="000080"/>
    </w:pPr>
    <w:rPr>
      <w:rFonts w:ascii="Tahoma" w:hAnsi="Tahoma" w:cs="Tahoma"/>
      <w:sz w:val="20"/>
      <w:szCs w:val="20"/>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498</TotalTime>
  <Application>LibreOffice/7.4.0.3$Windows_X86_64 LibreOffice_project/f85e47c08ddd19c015c0114a68350214f7066f5a</Application>
  <AppVersion>15.0000</AppVersion>
  <Pages>3</Pages>
  <Words>965</Words>
  <Characters>6384</Characters>
  <CharactersWithSpaces>7493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dcterms:modified xsi:type="dcterms:W3CDTF">2026-05-07T16:34:51Z</dcterms:modified>
  <cp:revision>235</cp:revision>
  <dc:subject/>
  <dc:title> </dc:title>
</cp:coreProperties>
</file>

<file path=docProps/custom.xml><?xml version="1.0" encoding="utf-8"?>
<Properties xmlns="http://schemas.openxmlformats.org/officeDocument/2006/custom-properties" xmlns:vt="http://schemas.openxmlformats.org/officeDocument/2006/docPropsVTypes"/>
</file>