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58972053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 надання  згоди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ДКП «Луцьктепло»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 передачу  в  суборенду ТОВ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 «ВЕСТ-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орендованої   земельної  ді-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для  будівництва та обслуговуван-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ня  торгово-офісних та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складських  при-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міщень (03.10)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державного комунального підприємства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>для будівництва та обслуговування торгово-офісних та складських приміщень</w:t>
        <w:br/>
        <w:t xml:space="preserve">(03.10 – для будівництва та обслуговування адміністративних будинків, офісних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будівель компаній, які займаються підприємницькою діяльністю, пов'язаною з отриманням прибутку)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витяг з Державного земельного кадастру про земельну ділянку від 27.02.2026 № НВ-9954700712026, план земельної ділянки, що передається в суборенду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договір оренди нежитлових приміщень № 678 від 14.08.2023, із змінами, внесеними додатковою угодою № 1 про заміну Сторони в договорі оренди нежитлових приміщень від 14.08.2023 № 678, відповідно до якого в 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«ВЕСТ-НЕТ-БУД»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передано адміністративне приміщення та склад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враховуючи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довідку державного комунального підприємства «Луцьктепло» про балансову належність приміщення з підвалом, приміщення складу, приміщення гаража і трьох нежитлових приміщень від 09.03.2026 № 152/101-07-09-28/2026,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договір оренди землі, укладений між Луцькою міською радою та 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07.10.2025 (право оренди на земельну ділянку зареєстровано у Державному реєстрі речових прав на нерухоме майно від 07.10.2025, номер запису про інше речове право: 61821739), 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адміністративні послуги»,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1. Надати згоду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державному комунальному підприємству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передачу орендованої земельної ділянки площею 0,3204 га з кадастровим номером 0710100000:22:174:0006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Сірої дивізії, 10-А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строком по 30 квітня 2028 року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ru-RU" w:bidi="ar-SA"/>
        </w:rPr>
        <w:t xml:space="preserve">для будівництва та обслуговування торгово-офісних та складських приміщень (03.10 – для будівництва та обслуговування адміністративних будинків, офісних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будівель компаній, які займаються підприємницькою діяльністю, пов'язаною з отриманням прибутку)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2. Зобов’язати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державне комунальне підприємство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3. Погодити договір суборенди землі, укладений між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У разі, якщо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державним комунальним підприємством «Луцьктепло»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«ВЕСТ-НЕТ-БУД»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 погодженням Луцької міської ра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ди, яка діє від імені Луцької міської територіальної громади,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не підписано договір суборенди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u w:val="non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81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310</TotalTime>
  <Application>LibreOffice/7.4.0.3$Windows_X86_64 LibreOffice_project/f85e47c08ddd19c015c0114a68350214f7066f5a</Application>
  <AppVersion>15.0000</AppVersion>
  <Pages>2</Pages>
  <Words>557</Words>
  <Characters>3788</Characters>
  <CharactersWithSpaces>4485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2025-07-29T17:48:58Z</cp:lastPrinted>
  <dcterms:modified xsi:type="dcterms:W3CDTF">2026-05-07T12:54:59Z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