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Про   надання   Луцькій   міській  тери-</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торіальній  громаді,  від  імені  якої  діє</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Луцька  міська  рада  (землекористувач</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громадянка Присяжнюк В.А.), дозволу</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на розроблення   проєкту  землеустрою</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щодо    відведення   земельної   ділянки</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(зміни цільового призначення)  для  бу-</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дівництва   та   обслуговування</w:t>
      </w:r>
      <w:r>
        <w:rPr>
          <w:rFonts w:eastAsia="Times New Roman" w:cs="Times New Roman"/>
          <w:b w:val="false"/>
          <w:bCs w:val="false"/>
          <w:i w:val="false"/>
          <w:iCs w:val="false"/>
          <w:caps w:val="false"/>
          <w:smallCaps w:val="false"/>
          <w:color w:val="auto"/>
          <w:spacing w:val="-2"/>
          <w:kern w:val="0"/>
          <w:sz w:val="20"/>
          <w:szCs w:val="20"/>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офісно-</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складських     приміщень     (03.10)    на</w:t>
      </w:r>
    </w:p>
    <w:p>
      <w:pPr>
        <w:pStyle w:val="Normal"/>
        <w:rPr>
          <w:sz w:val="26"/>
          <w:szCs w:val="26"/>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вул. Йова Кондзелевича, 1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Розглянувши заяву громадянки Присяжнюк Валентини Анатоліївни про надання дозволу на розроблення проєкту землеустрою щодо відведення земельної ділянки із зміною цільового призначення з «для обслуговування виробничої бази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«для будівництва та обслуговування офісно</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-складських</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приміщень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вул. Йова Кондзелевича, 1</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ької ради про наявні в межах об’єкта землеустрою обмеження у використанні земель, враховуючи документи, що посвідчують право власності громадянки Присяжнюк Валентини Анатоліївни на об’єкти нерухомого майна на вул. Йова Кондзелевича, 1 у м. Луцьку: договір дарування нежитлового приміщення від 29.12.2003 № 3380, відповідно до якого право власності на будівлю механічних майстерень зареєстровано від 10.01.2004, реєстраційний номер: 2526993, технічний паспорт на об’єкт нерухомого майна від 10.01.2004; договір купівлі-продажу від 15.01.2007 № 193, відповідно до якого право власності на частину будівлі автогаража (приміщення з № 14 по № 17) зареєстровано в Державному реєстрі речових прав на нерухоме майно 13.10.2025, номер відомостей про речове право: 62000361, технічний паспорт на об’єкт нерухомого майна від 29.08.2025, враховуючи договір оренди землі, укладений між Луцькою міською радою та фізичною особою-підприємцем </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Присяжнюк Валентиною Анатоліївною</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 зареєстрований в книзі записів державної реєстрації договорів оренди землі від 23.11.2006 за № 040607700348, </w:t>
      </w:r>
      <w:r>
        <w:rPr>
          <w:rStyle w:val="Style12"/>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строк дії якого закінчився, </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витяг з Державного земельного кадастру про земельну ділянку від 17.03.2026 № НВ-0000438952026,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 рішення Луцької міської ради від 29.01.2025 № 70/80 «Про закриття та перейм</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енування вулиць у населених пунктах Луцької міської територіальної громади»,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витяг з протоколу пленарного засідання 92-ї сесії Луцької міської ради VIII скликання від 29.04.2026, </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керуючись статтями 12, 20, 79-1, 93, 120, 122, 123, частиною другою статті 134 Земельного кодексу України, статтями 6, 7 Закону України «Про оренду землі», статтям</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Законом України «Про адміністративну процедуру», Законом України «Про адміністративні послуги», </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м</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1. Надати Луцькій міській територіальній громаді, від імені якої діє Луцька міська рада (землекористувач громадянка Присяжнюк Валентина Анатоліївна), дозвіл на розроблення проєкту землеустрою щодо відведення земельної ділянки на вул. Йова Кондзелевича, 1 у м. Луцьку, площею 0,1696 га з кадастровим номером 0710100000:11:098:0005 із зміною цільового призначення з «для обслуговування виробничої бази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на «для будівництва та обслуговування офісно-складських приміщень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(03.10 – для будівництва та обслуговування адміністративних будин</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2"/>
          <w:kern w:val="0"/>
          <w:sz w:val="26"/>
          <w:szCs w:val="26"/>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val="false"/>
        <w:suppressAutoHyphens w:val="true"/>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2.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auto"/>
          <w:spacing w:val="-2"/>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auto"/>
          <w:spacing w:val="-2"/>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Секретар міської ради                                                                      Катерина ШКЛЬОДА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2"/>
          <w:kern w:val="0"/>
          <w:sz w:val="26"/>
          <w:szCs w:val="26"/>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r>
    </w:p>
    <w:p>
      <w:pPr>
        <w:pStyle w:val="Normal"/>
        <w:widowControl w:val="false"/>
        <w:jc w:val="both"/>
        <w:rPr>
          <w:sz w:val="28"/>
          <w:szCs w:val="28"/>
        </w:rPr>
      </w:pPr>
      <w:r>
        <w:rPr>
          <w:sz w:val="28"/>
          <w:szCs w:val="28"/>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auto"/>
          <w:spacing w:val="-6"/>
          <w:kern w:val="0"/>
          <w:sz w:val="24"/>
          <w:szCs w:val="24"/>
          <w:highlight w:val="white"/>
          <w:u w:val="none"/>
          <w:em w:val="none"/>
          <w:lang w:val="ru-RU" w:eastAsia="zh-CN" w:bidi="ar-SA"/>
        </w:rPr>
        <w:t>Гула 777 873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5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Emphasis"/>
    <w:qFormat/>
    <w:rPr>
      <w:i/>
      <w:iCs/>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623</TotalTime>
  <Application>LibreOffice/7.4.0.3$Windows_X86_64 LibreOffice_project/f85e47c08ddd19c015c0114a68350214f7066f5a</Application>
  <AppVersion>15.0000</AppVersion>
  <Pages>2</Pages>
  <Words>635</Words>
  <Characters>4374</Characters>
  <CharactersWithSpaces>5206</CharactersWithSpaces>
  <Paragraphs>22</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2026-03-20T09:39:33Z</cp:lastPrinted>
  <dcterms:modified xsi:type="dcterms:W3CDTF">2026-05-29T08:56:26Z</dcterms:modified>
  <cp:revision>242</cp:revision>
  <dc:subject/>
  <dc:title> </dc:title>
</cp:coreProperties>
</file>

<file path=docProps/custom.xml><?xml version="1.0" encoding="utf-8"?>
<Properties xmlns="http://schemas.openxmlformats.org/officeDocument/2006/custom-properties" xmlns:vt="http://schemas.openxmlformats.org/officeDocument/2006/docPropsVTypes"/>
</file>