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40587631"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 xml:space="preserve">________________                                       </w:t>
      </w:r>
      <w:r>
        <w:rPr>
          <w:sz w:val="24"/>
          <w:lang w:val="uk-UA"/>
        </w:rPr>
        <w:t xml:space="preserve">м. </w:t>
      </w:r>
      <w:r>
        <w:rPr>
          <w:sz w:val="24"/>
          <w:lang w:val="uk-UA"/>
        </w:rPr>
        <w:t>Луцьк                                         №______________</w:t>
      </w:r>
    </w:p>
    <w:p>
      <w:pPr>
        <w:pStyle w:val="Normal"/>
        <w:widowControl w:val="false"/>
        <w:jc w:val="both"/>
        <w:rPr>
          <w:sz w:val="24"/>
          <w:lang w:val="uk-UA"/>
        </w:rPr>
      </w:pPr>
      <w:r>
        <w:rPr>
          <w:sz w:val="24"/>
          <w:lang w:val="uk-UA"/>
        </w:rPr>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 надання Луцькій  міській  територіаль-</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ній громаді, від імені якої діє Луцька міська</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рада   (орендар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громадянка   </w:t>
      </w:r>
      <w:r>
        <w:rPr>
          <w:rStyle w:val="Style12"/>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Пащук Н.С.</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дозволу   на   розроблення   проєкту  земле-</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устрою щодо відведення земельної ділянки</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(зміни цільового  призначення)   для  будів-</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ництва  та   обслуговування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майстерні  для</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ремонту   автомобільної  техніки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(12.11) на</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вул. Ківерцівській, 9-Ж у м. Луцьку</w:t>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Розглянувши заяву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громадянки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Пащук Наталії Степанівни про надання дозволу на розроблення проєкту землеустрою щодо відведення земельної ділянки із зміною цільового призначення з «</w:t>
      </w: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для будівництва та обслуговування виробничого приміщення </w:t>
      </w: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w:t>
      </w:r>
      <w:r>
        <w:rPr>
          <w:rStyle w:val="Style12"/>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на «для будівництва та обслуговування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майстерні  для ремонту автомобільної техніки</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(12.11 – для розміщення та експлуатації об’єктів дорожнього сервісу)</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на</w:t>
        <w:br/>
        <w:t>вул. Ківерцівській, 9-Ж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27</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96</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зареєстровано у Державному реєстрі речових прав на нерухоме майно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25</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номер відомостей про речове право: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59207674</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договір оренди землі, укладений між Луцькою міською радою та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громадянкою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Пащук Наталі</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єю</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Степанівн</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ою</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18</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25</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(право оренди на земельну ділянку зареєстровано у Державному реєстрі речових прав на нерухоме майно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25</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номер запису про інше речове право: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59207828</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враховуючи документи, що посвідчують право власності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громадянки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Пащук Наталії Степанівни на об'єкт нерухомого майна на вул. Ківерцівській, 9-Ж у м. Луцьку: договір купівлі-продажу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будівлі майстерні для ремонту автомобільної техніки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26</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4</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за №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718</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відповідно до якого право власності на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майстерню для ремонту автомобільної техніки</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зареєстровано в Державному реєстрі речових прав на нерухоме майно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26</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4</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номер відомостей про речове право: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54287914</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технічний паспорт на об’єкт нерухомого майна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7</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4</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керуючись статтями 12, 20, 79-1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Законом України «Про адміністративну процедуру»,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Законом України «Про адміністративні послуги»,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widowControl/>
        <w:tabs>
          <w:tab w:val="clear" w:pos="708"/>
          <w:tab w:val="left" w:pos="247" w:leader="none"/>
        </w:tabs>
        <w:suppressAutoHyphens w:val="true"/>
        <w:bidi w:val="0"/>
        <w:spacing w:before="0" w:after="0"/>
        <w:ind w:left="0" w:right="0" w:firstLine="567"/>
        <w:jc w:val="both"/>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ВИРІШИЛА:</w:t>
      </w:r>
    </w:p>
    <w:p>
      <w:pPr>
        <w:pStyle w:val="Normal"/>
        <w:widowControl w:val="false"/>
        <w:jc w:val="both"/>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1. Надати Луцькій міській територіальній громаді, від імені якої діє Луцька міська рада (орендар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громадянка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Пащук Наталі</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я</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Степанівн</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а</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дозвіл на розроблення проєкту землеустрою щодо відведення земельної ділянки на вул. Ківерцівській, 9-Ж у м. Луцьку, площею 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0511</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га з кадастровим номером 0710100000: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27</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96</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із зміною цільового призначення з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для будівництва та обслуговування виробничого приміщення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на «для будівництва та обслуговування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майстерні  для ремонту автомобільної техніки</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(12.11 – для розміщення та експлуатації об’єктів дорожнього сервісу)</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згідно з додатком. </w:t>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val="false"/>
        <w:suppressAutoHyphens w:val="true"/>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567"/>
        <w:jc w:val="both"/>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ind w:left="0" w:right="0" w:firstLine="763"/>
        <w:jc w:val="both"/>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Катерина ШКЛЬОДА</w:t>
      </w:r>
    </w:p>
    <w:p>
      <w:pPr>
        <w:pStyle w:val="Normal"/>
        <w:widowControl w:val="false"/>
        <w:jc w:val="both"/>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sz w:val="28"/>
          <w:szCs w:val="28"/>
        </w:rPr>
      </w:r>
    </w:p>
    <w:p>
      <w:pPr>
        <w:pStyle w:val="Normal"/>
        <w:widowControl w:val="false"/>
        <w:jc w:val="both"/>
        <w:rPr>
          <w:sz w:val="28"/>
          <w:szCs w:val="28"/>
        </w:rPr>
      </w:pPr>
      <w:r>
        <w:rPr>
          <w:sz w:val="28"/>
          <w:szCs w:val="28"/>
        </w:rPr>
      </w:r>
    </w:p>
    <w:p>
      <w:pPr>
        <w:pStyle w:val="Normal"/>
        <w:widowControl w:val="false"/>
        <w:jc w:val="both"/>
        <w:rPr/>
      </w:pPr>
      <w:r>
        <w:rPr>
          <w:rStyle w:val="Style12"/>
          <w:rFonts w:eastAsia="Times New Roman" w:cs="Times New Roman"/>
          <w:b w:val="false"/>
          <w:bCs w:val="false"/>
          <w:i w:val="false"/>
          <w:iCs w:val="false"/>
          <w:caps w:val="false"/>
          <w:smallCaps w:val="false"/>
          <w:outline w:val="false"/>
          <w:shadow w:val="false"/>
          <w:color w:val="auto"/>
          <w:spacing w:val="-6"/>
          <w:kern w:val="0"/>
          <w:sz w:val="24"/>
          <w:szCs w:val="24"/>
          <w:highlight w:val="white"/>
          <w:em w:val="none"/>
          <w:lang w:val="ru-RU" w:eastAsia="zh-CN" w:bidi="ar-SA"/>
        </w:rPr>
        <w:t>Гула 777 873</w:t>
      </w:r>
    </w:p>
    <w:p>
      <w:pPr>
        <w:pStyle w:val="Normal"/>
        <w:widowControl w:val="false"/>
        <w:jc w:val="both"/>
        <w:rPr>
          <w:rStyle w:val="Style12"/>
          <w:rFonts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
    </w:p>
    <w:sectPr>
      <w:type w:val="nextPage"/>
      <w:pgSz w:w="11906" w:h="16838"/>
      <w:pgMar w:left="1744" w:right="567" w:gutter="0" w:header="0" w:top="709" w:footer="0" w:bottom="195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1e153a"/>
    <w:pPr>
      <w:keepNext w:val="true"/>
      <w:spacing w:before="240" w:after="120"/>
    </w:pPr>
    <w:rPr>
      <w:rFonts w:eastAsia="Arial Unicode MS" w:cs="Mangal"/>
      <w:szCs w:val="28"/>
    </w:rPr>
  </w:style>
  <w:style w:type="paragraph" w:styleId="Style14">
    <w:name w:val="Body Text"/>
    <w:basedOn w:val="Normal"/>
    <w:link w:val="BodyTextChar"/>
    <w:uiPriority w:val="99"/>
    <w:rsid w:val="001e153a"/>
    <w:pPr>
      <w:spacing w:lineRule="auto" w:line="288" w:before="0" w:after="140"/>
    </w:pPr>
    <w:rPr/>
  </w:style>
  <w:style w:type="paragraph" w:styleId="Style15">
    <w:name w:val="List"/>
    <w:basedOn w:val="Style14"/>
    <w:uiPriority w:val="99"/>
    <w:rsid w:val="001e153a"/>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8">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998</TotalTime>
  <Application>LibreOffice/7.4.0.3$Windows_X86_64 LibreOffice_project/f85e47c08ddd19c015c0114a68350214f7066f5a</Application>
  <AppVersion>15.0000</AppVersion>
  <Pages>2</Pages>
  <Words>573</Words>
  <Characters>3856</Characters>
  <CharactersWithSpaces>4596</CharactersWithSpaces>
  <Paragraphs>20</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2025-11-06T16:38:53Z</cp:lastPrinted>
  <dcterms:modified xsi:type="dcterms:W3CDTF">2026-05-28T16:12:59Z</dcterms:modified>
  <cp:revision>347</cp:revision>
  <dc:subject/>
  <dc:title> </dc:title>
</cp:coreProperties>
</file>

<file path=docProps/custom.xml><?xml version="1.0" encoding="utf-8"?>
<Properties xmlns="http://schemas.openxmlformats.org/officeDocument/2006/custom-properties" xmlns:vt="http://schemas.openxmlformats.org/officeDocument/2006/docPropsVTypes"/>
</file>