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036069045" r:id="rId2"/>
        </w:object>
      </w:r>
    </w:p>
    <w:p>
      <w:pPr>
        <w:pStyle w:val="Normal"/>
        <w:widowControl w:val="false"/>
        <w:jc w:val="center"/>
        <w:rPr>
          <w:szCs w:val="28"/>
        </w:rPr>
      </w:pPr>
      <w:r>
        <w:rPr>
          <w:szCs w:val="28"/>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  надання   громадянину  Патію А.П.</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на умовах оренди земельної ділянки для</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будівництва  та   обслуговування  примі-</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щення гаража (12.11) на вул. Кафедраль-</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ній, 16 у м. Луцьку</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Розглянувши заяву громадянина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Патія Антона Петровича</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щодо надання на умовах оренди земельної ділянки на вул. Кафедральній, 16 у м. Луцьку для будівництва та обслуговування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приміщення гаража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(12.11 – для розміщення та експлуатації об’єктів дорожнього сервісу)</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проєкт землеустрою щодо відведення земельної ділянки громадянину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Патію Антонові Петровичу</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витяг з Державного земельного кадастру про земельну ділянку від 31.03.2026 № НВ-6100287922026, враховуючи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документи, що посвідчують право власності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громадянина Патія Антона Петровича</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на об’єкт нерухомого майна на вул. Кафедральній, 16 у м. Луцьку: договір купівлі-продажу від 27.12.2011 за № 2772, відповідно до якого право власності на приміщення гаража зареєстровано від 01.02.2012, реєстраційний номер: 4531124, технічний паспорт на об'єкт нерухомого майна від 24.01.2012,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Законом України «Про адміністративні послуги»,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ВИРІШИЛА: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1. Затвердити проєкт землеустрою щодо відведення земельної ділянки на вул. Кафедральній, 16 у м. Луцьку площею 0,0184 га з кадастровим номером 0710100000:11:102:0035, для будівництва та обслуговування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приміщення гаража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(12.11 – для розміщення та експлуатації об’єктів дорожнього сервісу)</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2. Надати громадянину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Патію Антонові Петровичу</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земельну ділянку на вул. Кафедральній, 16 у м. Луцьку на умовах оренди строком на 10 років з дати укладення договору оренди землі, площею 0,0184 га з кадастровим номером 0710100000:11:102:0035, для будівництва та обслуговування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приміщення гаража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(12.11 – для розміщення та експлуатації об’єктів дорожнього сервісу)</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згідно з додатком.</w:t>
      </w:r>
    </w:p>
    <w:p>
      <w:pPr>
        <w:pStyle w:val="Normal"/>
        <w:widowControl w:val="false"/>
        <w:ind w:firstLine="567"/>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3. Укласти з громадянином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Патієм Антоном Петровичем</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договір оренди землі на земельну ділянку з кадастровим номером 0710100000:11:102:0035 на вказаних в рішенні умовах, а також оформити інші документи, необхідні для вчинення цієї угоди.</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 Зобов’язати громадянина Патія Антона Петровича:</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4.1. Укласти з міською радою договір оренди землі.</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5. У разі, якщо громадянином Патієм Антоном Петровичем 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6.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Секретар міської ради                                                                       Катерина ШКЛЬОДА</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r>
    </w:p>
    <w:p>
      <w:pPr>
        <w:pStyle w:val="Normal"/>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outline w:val="false"/>
          <w:shadow w:val="false"/>
          <w:color w:val="auto"/>
          <w:spacing w:val="-4"/>
          <w:kern w:val="0"/>
          <w:sz w:val="24"/>
          <w:szCs w:val="24"/>
          <w:highlight w:val="white"/>
          <w:em w:val="none"/>
          <w:lang w:val="ru-RU" w:eastAsia="zh-CN" w:bidi="ar-SA"/>
        </w:rPr>
        <w:t>Гула 777 873</w:t>
      </w:r>
    </w:p>
    <w:sectPr>
      <w:type w:val="nextPage"/>
      <w:pgSz w:w="11906" w:h="16838"/>
      <w:pgMar w:left="1701" w:right="567" w:gutter="0" w:header="0" w:top="675"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paragraph" w:styleId="Style22">
    <w:name w:val="Знак Знак Знак Знак Знак Знак"/>
    <w:basedOn w:val="Normal"/>
    <w:qFormat/>
    <w:pPr>
      <w:suppressAutoHyphens w:val="false"/>
    </w:pPr>
    <w:rPr>
      <w:rFonts w:ascii="Verdana" w:hAnsi="Verdana" w:eastAsia="MS Mincho" w:cs="Verdana"/>
      <w:sz w:val="20"/>
      <w:szCs w:val="20"/>
      <w:lang w:val="en-US"/>
    </w:rPr>
  </w:style>
  <w:style w:type="paragraph" w:styleId="14">
    <w:name w:val="Схема документа1"/>
    <w:basedOn w:val="Normal"/>
    <w:qFormat/>
    <w:pPr>
      <w:shd w:fill="000080"/>
    </w:pPr>
    <w:rPr>
      <w:rFonts w:ascii="Tahoma" w:hAnsi="Tahoma" w:cs="Tahoma"/>
      <w:sz w:val="20"/>
      <w:szCs w:val="20"/>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544</TotalTime>
  <Application>LibreOffice/7.4.0.3$Windows_X86_64 LibreOffice_project/f85e47c08ddd19c015c0114a68350214f7066f5a</Application>
  <AppVersion>15.0000</AppVersion>
  <Pages>2</Pages>
  <Words>535</Words>
  <Characters>3467</Characters>
  <CharactersWithSpaces>4142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dcterms:modified xsi:type="dcterms:W3CDTF">2026-05-25T09:26:46Z</dcterms:modified>
  <cp:revision>244</cp:revision>
  <dc:subject/>
  <dc:title> </dc:title>
</cp:coreProperties>
</file>

<file path=docProps/custom.xml><?xml version="1.0" encoding="utf-8"?>
<Properties xmlns="http://schemas.openxmlformats.org/officeDocument/2006/custom-properties" xmlns:vt="http://schemas.openxmlformats.org/officeDocument/2006/docPropsVTypes"/>
</file>