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73641925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Про  надання 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КЗ «Палац  культури  міста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Луцька», ТОВ «ГЕНЕРАЦІЯ ПРОГРАМ-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НИХ РІШЕНЬ»,  ТзОВ «Промбудтранс»,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ПП «РУНІКА», ПП «ТЕНТ-СЕРВІС», фі-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зичній  особі-підприємцю  Безп’ятку О.Г.,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    Авдасєвій О.Б.,   Прокопчу-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ку Ю.С.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 умовах  оренди  земельної  ді-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лянки для будівництва та обслуговування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торгово-офісних   приміщень   (03.07)   на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Конякіна, 14 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8"/>
          <w:szCs w:val="28"/>
          <w:lang w:val="uk-UA"/>
        </w:rPr>
      </w:pPr>
      <w:r>
        <w:rPr>
          <w:color w:val="C9211E"/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Розглянувши заяву Комунального закладу «Палац культури міста Луцька»,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Товариства з обмеженою відповідальністю «ГЕНЕРАЦІЯ ПРОГРАМНИХ РІШЕНЬ», Товариства з обмеженою відповідальністю «Промбудтранс», ПРИВАТНОГО ПІДПРИЄМСТВА «РУНІКА», Приватного підприємства «ТЕНТ-СЕРВІС», фізичної особи-підприємця Безп’ятка Олега Григоровича, громадян Авдасєвої Ольги Борисівни, Прокопчука Юрія Степановича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про надання на умовах оренди земельної ділянки на вул. Конякіна, 14 у м. Луцьку для будівництва та обслуговування торгово-офісних приміщень (03.07 – для будівництва та обсл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уговування будівель торгівлі),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враховуючи документи, що посвідчують право власності на об’єкти нерухомого майна: Комунального закладу «Палац культури міста Луцька» — свідоцтво про право власності від 26.12.2012, відповідно до якого право власності на філіал-клуб «Сучасник» (приміщення з № 23-1 по № 23-15) /літер А-2/ зареєстровано 27.12.2012, реєстраційний номер: 38869946, технічний паспорт на об’єкт нерухомого майна від 05.10.2012; Товариства з обмеженою відповідальністю «ГЕНЕРАЦІЯ ПРОГРАМНИХ РІШЕНЬ» 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договір № 230 п/к від 03.07.1997 за № 2241, додаткова угода до договору купівлі-продажу № 230 п/к за № 2754, відповідно до яких право власності на нежитлове приміщення зареєстровано 30.05.2011, реєстраційний номер: 33779115, технічний паспорт на об’єкт нерухомого майна від 22.07.1999; Товариства з обмеженою відповідальністю «Промбудтранс» 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купівлі-продажу нежитлових приміщень від 16.07.2007 за № 2110,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декларація про готовність до експлуатації об'єкта, що за класом наслідків (відповідальності) належить до об’єктів з незначними наслідками (СС1), зареєстрована відділом державного архітектурно-будівельного контролю Луцької міської ради від 26.12.2017 № ВЛ 141173601673,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яких право власності на торгово-офісні приміщення /літер А-2/ зареєстровано в Державному реєстрі речових прав на нерухоме від 17.01.2018, номер запису про право власності: 24476910, технічний паспорт на об'єкт нерухомого майна від 03.10.2017; ПРИВАТНОГО ПІДПРИЄМСТВА «РУНІКА» — договір № 36 п/в від 03.09.2001 за № 6075, відповідно до якого право власності на вбудоване нежитлове приміщення магазину «Книги» зареєстровано 30.10.2001, реєстровий номер: 2247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(право власності перенесено до Державного реєстру речових прав на нерухоме майно від 29.02.2016, номер запису про право власності: 13487880),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технічний паспорт на об'єкт нерухомого майна від 27.09.2017; Приватного підприємства «ТЕНТ-СЕРВІС» — договір № 282 п/в від 24.10.2005 за № 4088, договір купівлі-продажу (частини нежитлового приміщення) від 01.03.2012 за № 187,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витяг з Реєстру будівельної діяльності Єдиної державної електронної системи у сфері будівництва від 02.01.2023 № ВЛ 101221230884,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яких право власності на торгово-офісні приміщення зареєстровано в Державному реєстрі речових прав на нерухоме від 23.03.2023, номер відомостей про речове право: 49751683, технічний паспорт на об'єкт нерухомого майна від 21.12.2022; фізичної особи-підприємця Безп’ятка Олега Григоровича — договір купівлі-продажу від 11.05.2010 за № 720, відповідно до якого право власності на нежитлове приміщення (комп’ютерний клуб та офіс) зареєстровано від 08.07.2010, реєстраційний номер: 30322698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(право власності перенесено до Державного реєстру речових прав на нерухоме майно від 07.11.2013, номер запису про право власності: 3283332),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технічний паспорт на об’єкт нерухомого майна від 24.12.2012; договір купівлі-продажу нежитлового приміщення від 11.09.2007 за № 3455, відповідно до якого право власності на магазин зареєстровано 19.09.2007, реєстраційний номер: 19863487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(право власності перенесено до Державного реєстру речових прав на нерухоме майно від 28.02.2013, номер запису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238147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технічний паспорт на об’єкт нерухомого майна від 14.09.2007; громадянки Авдасєвої Ольги Борисівни — договір купівлі-продажу від 19.04.2007 за № 935, рішення Луцького міськрайонного суду Волинської області від 22.05.2009 справа № 2-1266/09, відповідно до яких право власності на нежитлове приміщення /літер А-1/ зареєстровано 13.01.2010, реєстраційний номер: 9310324, технічний паспорт на об’єкт нерухомого майна від 17.10.2014; громадянина Прокопчука Юрія Степановича — дублікат договору купівлі-продажу від 22.11.2005 за № 1122, виданий взамін втраченого договору купівлі-продажу від 22.11.2005 за № 4432, відповідно до якого право власності на нежитлове приміщення /А-2/ зареєстровано 20.12.2005, реєстраційний номер: 12705429, технічний паспорт на об’єкт нерухомого майна від 19.12.2005,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враховуючи рішення Луцької міської ради від 29.04.2026 № 92/22 «Про затвердження технічної документації із землеустрою щодо поділу та об’єднання земельних ділянок комунальної власності на вул. Конякіна, 14 у м. Луцьку», відповідно до якого право власності Луцької міської територіальної громади, від імені якої діє Луцька міська рада, на земельну ділянку з кадастровим номером 0710100000:33:016:0083 зареєстровано у Державному реєстрі речових прав на нерухоме майно від 04.05.2026, номер відомостей про речове право: 64625230, витяг з Державного земельного кадастру про земельну ділянку від 18.05.2026 № НВ-0000838392026,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погоджену схему виділення часток в користуванні земельною ділянкою на вул. Конякіна, 14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, статтями 26, 33 Закону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пунк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1. Надати Комунальному закладу «Палац культури міста Луцька», Товариству з обмеженою відповідальністю «ГЕНЕРАЦІЯ ПРОГРАМНИХ РІШЕНЬ», Товариству з обмеженою відповідальністю «Промбудтранс», ПРИВАТНОМУ ПІДПРИЄМСТВУ «РУНІКА», Приватному підприємству «ТЕНТ-СЕРВІС», фізичній особі-підприємцю Безп’ятку Олегу Григоровичу, громадянам Авдасєвій Ользі Борисівні, Прокопчуку Юрієві Степановичу земельну ділянку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вул. Конякіна, 14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 на умовах орен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ди строком на 10 років з дати укладення договору оренди землі площею 0,1410 га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(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частка Комунального закладу «Палац культури міста Луцька» 1108/5000, що становить 0,0312 га,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частка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Товариства з обмеженою відповідальністю «ГЕНЕРАЦІЯ ПРОГРАМНИХ РІШЕНЬ»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1549/5000, що становить 0,0437 га,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частка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Товариства з обмеженою відповідальністю «Промбудтранс» 406/5000, що становить 0,0115 га,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частка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ПРИВАТНОГО ПІДПРИЄМСТВА «РУНІКА» 266/5000, що становить 0,0075 га, частка Приватного підприємства «ТЕНТ-СЕРВІС» 366/5000, що становить 0,0103 га, частка фізичної особи-підприємця Безп’ятка Олега Григоровича 90/5000, що становить 0,0025 га, частка громадянки Авдасєвої Ольги Борисівни 280/5000, що становить 0,0079 га, частка громадянина Прокопчука Юрія Степановича 935/5000, що становить 0,0264 га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з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кадастровим номером 0710100000:33:016:0083, для будівництва та обслуговування торгово-офісних приміщень (03.07 – для будівництва та обслуговування будівель торгівлі),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2. Укласти з Комунальним закладом «Палац культури міста Луцька», Товариством з обмеженою відповідальністю «ГЕНЕРАЦІЯ ПРОГРАМНИХ РІШЕНЬ», Товариством з обмеженою відповідальністю «Промбудтранс», ПРИВАТНИМ ПІДПРИЄМСТВОМ «РУНІКА», Приватним підприємством «ТЕНТ-СЕРВІС», фізичною особою-підприємцем Безп’ятком Олегом Григоровичем, громадянами Авдасєвою Ольгою Борисівною, Прокопчуком Юрієм Степановичем договір оренди землі на земельну ділянку з кадастровим номером 0710100000:33:016:0083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3. Зобов’язати Комунальний заклад «Палац культури міста Луцька», Товариство з обмеженою відповідальністю «ГЕНЕРАЦІЯ ПРОГРАМНИХ РІШЕНЬ», Товариство з обмеженою відповідальністю «Промбудтранс», ПРИВАТНЕ ПІДПРИЄМСТВО «РУНІКА», Приватне підприємство «ТЕНТ-СЕРВІС», фізичну особу-підприємця Безп’ятка Олега Григоровича, громадян Авдасєву Ольгу Борисівну, Прокопчука Юрія Степановича:</w:t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4. У разі, якщо Комунальним закладом «Палац культури міста Луцька», Товариством з обмеженою відповідальністю «ГЕНЕРАЦІЯ ПРОГРАМНИХ РІШЕНЬ», Товариством з обмеженою відповідальністю «Промбудтранс», ПРИВАТНИМ ПІДПРИЄМСТВОМ «РУНІКА», Приватним підприємством «ТЕНТ-СЕРВІС», фізичною особою-підприємцем Безп’ятком Олегом Григоровичем, громадянами Авдасєвою Ольгою Борисівною, Прокопчуком Юрієм Степановичем не підписано договір оренди землі впродовж шести календарних місяців з моменту прийняття рішення, воно буде відкликане.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5.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     Катерина ШКЛЬОДА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outline w:val="false"/>
          <w:shadow w:val="false"/>
          <w:color w:val="auto"/>
          <w:spacing w:val="-4"/>
          <w:kern w:val="0"/>
          <w:sz w:val="24"/>
          <w:szCs w:val="24"/>
          <w:highlight w:val="white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675" w:right="564" w:gutter="0" w:header="0" w:top="750" w:footer="0" w:bottom="191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Style13">
    <w:name w:val="Emphasis"/>
    <w:qFormat/>
    <w:rPr>
      <w:i/>
      <w:iCs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paragraph" w:styleId="12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978</TotalTime>
  <Application>LibreOffice/7.4.0.3$Windows_X86_64 LibreOffice_project/f85e47c08ddd19c015c0114a68350214f7066f5a</Application>
  <AppVersion>15.0000</AppVersion>
  <Pages>4</Pages>
  <Words>1292</Words>
  <Characters>9128</Characters>
  <CharactersWithSpaces>10630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2026-06-10T17:09:50Z</dcterms:modified>
  <cp:revision>443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