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55298333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Про прийняття в комунальну власність земельної ділянки площею 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 га у с. Озерце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Юрчук Ірини Валентинівни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про добровільну відмову від земельної ділянки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 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с. Озерце Луцького району Волинської області для забезпечення доїзду до суміжн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 кадастровими номерами: 0721885000:01:001: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0721885000:01:001: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0213, 0721885000:01:001:0214, 0721885000:01:001:0216, 0721885000:01:001:0230, 0721885000:01:001:0231, 0721885000:01:001:0232, 0721885000:01:001:0233, 0721885000:01:001:0234, 0721885000:01:001:0235, 0721885000:01:001:0237 та 0721885000:01:001:0296,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власності, відповідно до якого право власності на земельну ділянку,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163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зареєстровано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04.12.2024 на підставі державного акту на право власності на земельну ділянку від 10.01.2007 серії ЯБ № 492639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номер відомостей про речове право/право власності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57928019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28.11.2024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5300958312024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1. Надати згоду на прийняття в комунальну власність Луцької міської територіальної громади земельної ділянки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 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для ведення особистого селянського господарства (01.03) у с. Озерце Луцького району Волинської області, яка належить на праві приватної власності 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Юрчук Ірині Валентинівні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2. Зобов’язати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Юрчук Ірину Валентинівну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тримісячний термін укласти з міською радою угоду про безоплатну передачу земельної ділянки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 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3. Витрати по здійсненню нотаріального посвідчення угоди, зазначеної                  у пункті 2 рішення покласти на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Юрчук Ірину Валентинівну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державної реєстрації права комунальної власності на земельну ділянку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2782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 з кадастровим номером 0721885000:01:001:0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6. 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Контроль за виконанням рішення покласти на заступника                      міського голови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Катерина ШКЛЬОДА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ind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ула 777 873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2051</TotalTime>
  <Application>LibreOffice/7.0.3.1$Windows_X86_64 LibreOffice_project/d7547858d014d4cf69878db179d326fc3483e082</Application>
  <Pages>2</Pages>
  <Words>471</Words>
  <Characters>3312</Characters>
  <CharactersWithSpaces>3945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2026-06-08T16:01:08Z</cp:lastPrinted>
  <dcterms:modified xsi:type="dcterms:W3CDTF">2026-06-08T16:01:25Z</dcterms:modified>
  <cp:revision>425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