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1440605930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4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0,0801 га у с. Озерце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4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Розглянувши заяву громадянки Романюк Тамари Василівни про добровільну відмову від земельної ділянки площею 0,0801 га з кадастровим номером 0721885000:01:001:0328 у с. Озерце Луцького району Волинської області для забезпечення доїзду до суміжної земельної ділянки площею 0,5781 з кадастровим номер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: 0721885000:01:001:0327,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витяг з Державного реєстру речових прав на нерухоме майно про реєстрацію права власності, відповідно до якого право власності на земельну ділянку,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0,0801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га, зареєстровано від 27.01.2026, номер відомостей про речове право/право власності 63300302, витяг з Державного земельного кадастру про земельну ділянку від 22.01.2026 № НВ-1200115932026, державний акт на право приватної власності на землю від 27.06.2003 серії Р1 № 112886, рішення Озерцівської сільської ради від 30.09.2016 № 9-12/2016 «Про затвердження технічної документації із землеустрою щодо встановлення (відновлення) меж земельної ділянки в натурі (на місцевості) для ведення особистого селянського господарства в с. Озерце гр. Романюк Т.В.»,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vertAlign w:val="superscript"/>
          <w:em w:val="none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1. Надати згоду на прийняття в комунальну власність Луцької міської територіальної громади земельної ділянки площею 0,0801 га з кадастровим номером 0721885000:01:001:0328 для ведення особистого селянського господарства (01.03) у с. Озерце Луцького району Волинської області, яка належить на праві приватної власності громадянці Романюк Тамарі Василівні.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2. Зобов’язати громадянку Романюк Тамару Василівну в тримісячний термін укласти з міською радою угоду про безоплатну передачу земельної ділянки площею 0,0801 га з кадастровим номером 0721885000:01:001:0328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3. Витрати по здійсненню нотаріального посвідчення угоди, зазначеної                  у пункті 2 рішення покласти на громадянку Романюк Тамару Василівну.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державної реєстрації права комунальної власності на земельну ділянку площею 0,0801 га з кадастровим номером 0721885000:01:001:0328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6. 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Контроль за виконанням рішення покласти на заступника                      міського голови з питань діяльності виконавчих органів міської ради Валентина Хаймика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sz w:val="28"/>
          <w:szCs w:val="28"/>
          <w:highlight w:val="white"/>
          <w:lang w:val="uk-UA" w:eastAsia="ar-SA"/>
        </w:rPr>
        <w:t>екретар міської ради                                                          Катерина ШКЛЬОДА</w:t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9"/>
          <w:tab w:val="left" w:pos="993" w:leader="none"/>
        </w:tabs>
        <w:ind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4"/>
          <w:szCs w:val="24"/>
          <w:highlight w:val="white"/>
          <w:u w:val="none"/>
          <w:em w:val="none"/>
          <w:lang w:val="uk-UA" w:eastAsia="ar-SA" w:bidi="ar-SA"/>
        </w:rPr>
        <w:t>ула 777 873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2044</TotalTime>
  <Application>LibreOffice/7.0.3.1$Windows_X86_64 LibreOffice_project/d7547858d014d4cf69878db179d326fc3483e082</Application>
  <Pages>2</Pages>
  <Words>485</Words>
  <Characters>3217</Characters>
  <CharactersWithSpaces>3864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2026-06-08T16:11:37Z</cp:lastPrinted>
  <dcterms:modified xsi:type="dcterms:W3CDTF">2026-06-08T16:12:07Z</dcterms:modified>
  <cp:revision>425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