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5843496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widowControl w:val="false"/>
        <w:jc w:val="both"/>
        <w:rPr>
          <w:sz w:val="24"/>
          <w:lang w:val="uk-UA"/>
        </w:rPr>
      </w:pPr>
      <w:r>
        <w:rPr>
          <w:sz w:val="24"/>
          <w:lang w:val="uk-UA"/>
        </w:rPr>
        <w:t xml:space="preserve">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Про надання ТЗОВ «ВОЛБУД» на  умовах</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оренди земельної ділянки для будівництва</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та обслуговування виробничої бази (11.02)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на вул. Космонавта Леоніда Каденюка, 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у м. Луцьку</w:t>
      </w:r>
    </w:p>
    <w:p>
      <w:pPr>
        <w:pStyle w:val="Normal"/>
        <w:widowControl w:val="false"/>
        <w:rPr>
          <w:rFonts w:ascii="Times New Roman" w:hAnsi="Times New Roman"/>
          <w:spacing w:val="4"/>
          <w:sz w:val="28"/>
          <w:szCs w:val="28"/>
          <w:lang w:val="uk-UA"/>
        </w:rPr>
      </w:pPr>
      <w:r>
        <w:rPr>
          <w:spacing w:val="4"/>
          <w:sz w:val="28"/>
          <w:szCs w:val="28"/>
          <w:lang w:val="uk-UA"/>
        </w:rPr>
      </w:r>
    </w:p>
    <w:p>
      <w:pPr>
        <w:pStyle w:val="Normal"/>
        <w:widowControl w:val="false"/>
        <w:ind w:left="0" w:right="0" w:firstLine="540"/>
        <w:jc w:val="both"/>
        <w:rPr>
          <w:rFonts w:ascii="Times New Roman" w:hAnsi="Times New Roman"/>
          <w:sz w:val="28"/>
          <w:szCs w:val="28"/>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Розглянувши заяву ТОВАРИСТВА З ОБМЕЖЕНОЮ ВІДПОВІДАЛЬНІСТЮ «ВОЛБУД» щодо надання на умовах оренди земельної ділянки на вул. Космонавта Леоніда Каденюка, 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у м. Луцьку для будівництва та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у зв’язку із переходом права власності на об’єкт нерухомого майна на вул. Космонавта Леоніда  Каденюка, 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у м. Луцьку від громадянина Оласюка Георгія Івановича до  ТОВАРИСТВА З ОБМЕЖЕНОЮ ВІДПОВІДАЛЬНІСТЮ «ВОЛБУД»: договір купівлі-продажу складу кисневих балонів від 17.02.2022 за № 164, відповідно до якого право власності на склад кисневих балонів зареєстровано у Державному реєстрі речових прав на нерухоме майно 17.02.2022, номер запису про право власності: 46765961, технічний паспорт на об'єкт нерухомого майна, витяг з Державного земельного кадастру про земельну ділянку від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06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 НВ-</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9971101622026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0710100000:22:007:0082 зареєстровано у Державному реєстрі речових прав на нерухоме майно від 04.10.2017, номер запису про право власності: 22725904, враховуючи договір оренди землі, укладений між Луцькою міською радою та громадянином Гопанчуком Володимиром Ніфаїловичем, зареєстрований у Державному реєстрі земель від 05.10.2007 за № 040707700382, строк дії якого закінчився, акт приймання-передачі земельної ділянки від 30.12.2013, рішення Луцької міської ради від 25.01.2017 № 18/53 «Про поділ земельної ділянки комунальної власності на вул. Авіаторів, 1», рішення Луцької міської ради від 22.02.2023 № 41/60 «Про перейменування вулиці Ціолк</w:t>
      </w:r>
      <w:r>
        <w:rPr>
          <w:rFonts w:eastAsia="Times New Roman" w:cs="Times New Roman"/>
          <w:b w:val="false"/>
          <w:bCs w:val="false"/>
          <w:color w:val="auto"/>
          <w:spacing w:val="-2"/>
          <w:kern w:val="0"/>
          <w:sz w:val="28"/>
          <w:szCs w:val="28"/>
          <w:lang w:val="uk-UA" w:eastAsia="zh-CN" w:bidi="ar-SA"/>
        </w:rPr>
        <w:t xml:space="preserve">овського у місті Луцьку»,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рішення виконавчого комітету Луцької міської ради від 21.06.2023 № 358-1 «Про зміну нумерації об'єктів нерухомого майна у зв'язку з перейменуванням вулиці Можайського на вулицю Космонавта Леоніда Каденюка у місті Луцьку»,  витяг з протоколу пленарного засідання 41-ї сесії Луцької міської ради VIII скликання від 22.02.2023, витяг з протоколу пленарного засідання 44-ї сесії Луцької міської ради VIII скликання від 26.04.2023, витяг з протоколу пленарного засідання 4</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8</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-ї сесії Луцької міської ради VIII скликання від 26.0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7</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.2023,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6"/>
          <w:szCs w:val="26"/>
          <w:lang w:val="uk-UA"/>
        </w:rPr>
      </w:pPr>
      <w:r>
        <w:rPr>
          <w:rFonts w:eastAsia="SimSun;ЛОМе"/>
          <w:color w:val="000000"/>
          <w:spacing w:val="2"/>
          <w:sz w:val="28"/>
          <w:szCs w:val="28"/>
          <w:lang w:val="uk-U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1. Надати ТОВАРИСТВУ З ОБМЕЖЕНОЮ ВІДПОВІДАЛЬНІСТЮ «ВОЛБУД» земельну ділянку на вул. Космонавта Леоніда Каденюка, 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  у м. Луцьку на умовах оренди строком на 10 років з дати укладення договору оренди землі площею 0,1689 га з кадастровим номером 0710100000:22:007:0082, для будівництва та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2. Укласти з ТОВАРИСТВОМ З ОБМЕЖЕНОЮ ВІДПОВІДАЛЬНІСТЮ «ВОЛБУД» договір оренди землі на земельну ділянку з кадастровим номером 0710100000:22:007:0082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 Зобов’язати ТОВАРИСТВО З ОБМЕЖЕНОЮ ВІДПОВІДАЛЬНІСТЮ «ВОЛБУД»:</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000000"/>
          <w:spacing w:val="-4"/>
          <w:kern w:val="0"/>
          <w:sz w:val="28"/>
          <w:szCs w:val="28"/>
          <w:lang w:val="uk-UA" w:eastAsia="zh-CN" w:bidi="ar-SA"/>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5. Надати згоду на відновлення меж зе</w:t>
      </w:r>
      <w:r>
        <w:rPr>
          <w:rFonts w:eastAsia="Times New Roman" w:cs="Times New Roman"/>
          <w:b w:val="false"/>
          <w:bCs w:val="false"/>
          <w:color w:val="000000"/>
          <w:spacing w:val="-4"/>
          <w:kern w:val="0"/>
          <w:sz w:val="28"/>
          <w:szCs w:val="28"/>
          <w:lang w:val="uk-UA" w:eastAsia="zh-CN" w:bidi="ar-SA"/>
        </w:rPr>
        <w:t>мельної ділянки комунальної власності з кадастровим номером 0710100000:22:007:0082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Секретар міської ради                                                                   Катерина ШКЛЬОДА</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417" w:right="850" w:gutter="0" w:header="0" w:top="850" w:footer="0" w:bottom="238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374</TotalTime>
  <Application>LibreOffice/7.4.0.3$Windows_X86_64 LibreOffice_project/f85e47c08ddd19c015c0114a68350214f7066f5a</Application>
  <AppVersion>15.0000</AppVersion>
  <Pages>3</Pages>
  <Words>802</Words>
  <Characters>5250</Characters>
  <CharactersWithSpaces>6238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2026-06-29T11:43:04Z</cp:lastPrinted>
  <dcterms:modified xsi:type="dcterms:W3CDTF">2026-06-29T11:44:53Z</dcterms:modified>
  <cp:revision>121</cp:revision>
  <dc:subject/>
  <dc:title> </dc:title>
</cp:coreProperties>
</file>

<file path=docProps/custom.xml><?xml version="1.0" encoding="utf-8"?>
<Properties xmlns="http://schemas.openxmlformats.org/officeDocument/2006/custom-properties" xmlns:vt="http://schemas.openxmlformats.org/officeDocument/2006/docPropsVTypes"/>
</file>