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595393365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  </w:t>
      </w:r>
      <w:r>
        <w:rPr>
          <w:sz w:val="28"/>
          <w:szCs w:val="28"/>
        </w:rPr>
        <w:t>дозволу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 розроблення  проєкту  землеустрою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щодо відведення земельної 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розміщення   та  експлуатації   основних,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підсобних   і   допоміжних   будівель 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споруд   технічної   інфраструктури   (ви-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робництва  та  розподілення  газу, поста-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чання   пари  та  гарячої  води,  збирання,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очищення  та  розподілення води) - 11.04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В’ячеслава Чорновола </w:t>
      </w:r>
      <w:r>
        <w:rPr>
          <w:sz w:val="28"/>
          <w:szCs w:val="28"/>
        </w:rPr>
        <w:t>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0,03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В’ячеслава Чорновола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07.07.2026 № 846-П/2026,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В’ячеслава Чорновола</w:t>
      </w:r>
      <w:r>
        <w:rPr>
          <w:sz w:val="28"/>
          <w:szCs w:val="28"/>
        </w:rPr>
        <w:t xml:space="preserve"> у м. Луцьку, орієнтовною площею 0,03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В’ячеслава Чорновола </w:t>
      </w:r>
      <w:r>
        <w:rPr>
          <w:szCs w:val="28"/>
        </w:rPr>
        <w:t xml:space="preserve">у м. Луцьку, орієнтовною площею 0,03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  </w:t>
      </w:r>
      <w:r>
        <w:rPr>
          <w:sz w:val="28"/>
          <w:szCs w:val="28"/>
          <w:lang w:val="uk-UA"/>
        </w:rPr>
        <w:t>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359</TotalTime>
  <Application>LibreOffice/7.6.4.1$Windows_X86_64 LibreOffice_project/e19e193f88cd6c0525a17fb7a176ed8e6a3e2aa1</Application>
  <AppVersion>15.0000</AppVersion>
  <Pages>2</Pages>
  <Words>396</Words>
  <Characters>2680</Characters>
  <CharactersWithSpaces>3221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2026-07-29T14:56:03Z</dcterms:modified>
  <cp:revision>83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