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" ShapeID="ole_rId2" DrawAspect="Content" ObjectID="_1478972194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  №_____________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  <w:lang w:val="ru-RU"/>
        </w:rPr>
        <w:t xml:space="preserve">            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надання  комунальному  підприємству</w:t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«ПАРКИ ТА СКВЕРИ М. ЛУЦЬКА» дозво-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лу   на  розроблення   проєкту  землеустрою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щодо  відведення  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постійне  користування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послуг (09.01)  з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емельної ділянки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орієнтовною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 3,00 га у с. Клепачів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Розглянувши заяву комунального підприємства «ПАРКИ ТА СКВЕРИ М. ЛУЦЬКА» про надання дозволу на розроблення проєкту землеустрою щодо відведення земельної ділянки орієнтовною площею 3,00 га в постійне користування для ведення лісового господарства і пов’язаних з ним послуг (09.01) у с. Клепачів Луцького району Волинської області, враховуючи статут комунального підприємства «ПАРКИ ТА СКВЕРИ М. ЛУЦЬКА», затверджений рішенням Луцької міської ради від 26.06.2024 № 60/91, Положення про спеціалізовану лісогосподарську дільницю комунального підприємства «ПАРКИ ТА СКВЕРИ М. ЛУЦЬКА», створену відповідно до вимог статті 57 Земельного кодексу України та статті 17 Лісового кодексу України, згідно з якими земельні ділянки лісогосподарського призначення можуть перебувати у комунальній власності та за рішенням органів місцевого самоврядування надаються в постійне користування комунальним підприємствам, установам, організаціям у яких створено спеціалізовані підрозділи для ведення лісового господарства, план лісонасаджень (лісовпорядкування 2012 року), 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керуючись статтею 19 Конституції України, статтями 12, 55, 56, 57, 79-1, 122 Земельного кодексу України,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6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1. Надати комунальному підприємству «ПАРКИ ТА СКВЕРИ                          М. ЛУЦЬКА» дозвіл на розроблення проєкту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3,00 га у с. Клепачів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2. Зобов’язати комунальне підприємство «ПАРКИ ТА СКВЕРИ                          М. ЛУЦЬКА» розробити проєкт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3,00 га у с. Клепачів, в порядку визначеному чинним законодавством України та подати його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 </w:t>
      </w:r>
      <w:r>
        <w:rPr>
          <w:spacing w:val="0"/>
          <w:sz w:val="28"/>
          <w:szCs w:val="28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4"/>
          <w:szCs w:val="28"/>
          <w:u w:val="none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1971</TotalTime>
  <Application>LibreOffice/7.1.2.2$Windows_X86_64 LibreOffice_project/8a45595d069ef5570103caea1b71cc9d82b2aae4</Application>
  <AppVersion>15.0000</AppVersion>
  <Pages>2</Pages>
  <Words>485</Words>
  <Characters>3175</Characters>
  <CharactersWithSpaces>3879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2026-07-10T11:50:54Z</cp:lastPrinted>
  <dcterms:modified xsi:type="dcterms:W3CDTF">2026-07-29T16:51:56Z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