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913834406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щодо поділу та об’єднання  земельних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ділянок   комунальної    власності    на</w:t>
      </w:r>
    </w:p>
    <w:p>
      <w:pPr>
        <w:pStyle w:val="Normal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 11-Б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Розглянувши заяву ТОВАРИСТВА З ОБМЕЖЕНОЮ ВІДПОВІДАЛЬНІСТЮ «ХОЛДІНГОВА КОМПАНІЯ «ЄВРОХОЛДІНГ»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 Міщука Павла  Володимировича, Грачової Наталії Михайлівни щодо поділу земельної ділянки комунальної власності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 11-Б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Луцьку, погоджений план поділу земельної ділянки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 11-Б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Луцьку, витяг з Державного земельного кадастру про земельну ділянку від 04.05.2026 № НВ-9964386672026, враховуючи документи, що посвідчують право власності на об’єкти нерухомого майна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 11-Б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Луцьку: ТОВАРИСТВА З ОБМЕЖЕНОЮ ВІДПОВІДАЛЬНІСТЮ «ХОЛДІНГОВА КОМПАНІЯ «ЄВРОХОЛДІНГ» − свідоцтво про право власності від 11.05.2010, відповідно до якого право власності на торговий павільйон № 1 зареєстровано від 28.09.2010, реєстраційний номер: 31612979, технічний паспорт на об’єкт нерухомого майна від 28.05.2010; свідоцтво про право власності від 11.05.2010, відповідно до якого право власності на торговий павільйон № 2 зареєстровано від 28.09.2010, реєстраційний номер: 31612976, технічний паспорт на об’єкт нерухомого майна від 28.05.2010; свідоцтво про право власності від 11.05.2010, відповідно до якого право власності на торговий павільйон № 3 зареєстровано від 28.09.2010, реєстраційний номер: 31612963, технічний паспорт на об’єкт нерухомого майна від 28.05.2010; свідоцтво про право власності від 11.05.2010, відповідно до якого право власності на торговий павільйон № 4 зареєстровано від 28.09.2010, реєстраційний номер: 31612956, технічний паспорт на об’єкт нерухомого майна від 28.05.2010; свідоцтво про право власності від 11.05.2010, відповідно до якого право власності на  торговий павільйон № 9 зареєстровано від 28.09.2010, реєстраційний номер: 31612872, технічний паспорт на об’єкт нерухомого майна від 28.05.2010; свідоцтво про право власності від 11.05.2010, відповідно до якого право власності на торговий павільйон № 10 зареєстровано від 28.09.2010, реєстраційний номер: 31612883, технічний паспорт на об’єкт нерухомого майна від 28.05.2010; громадянина Міщука Павла  Володимировича − договір купівлі-продажу нежитлового приміщення від 01.02.2021 за № 41, відповідно до якого прав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о власності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торговий павільйон № 8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зареєстровано в Державному реєстрі речових прав на нерухоме майно від 01.02.2021, номер запису про право власності: 40345242, технічний паспорт на об’єкт нерухомого майна;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громадянки Грачової Наталії Михайлівни − договір купівлі-продажу нерухомого майна від 07.07.2025 за № 699, відповідно до якого право власності на торговий павільйон № 5 зареєстровано в Державному реєстрі речових прав на нерухоме майно від 07.07.2025, номер відомостей про речове право: 60612219, технічний паспорт на об’єкт нерухомого майна; договір купівлі-продажу нерухомого майна від 27.08.2024 за № 1612, відповідно до якого право власності на торг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 w:themeColor="text1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овий павільйон № 6 зареєстровано в Державному реєстрі речових прав на нерухоме майно від 27.08.2024, номер відомостей про речове право: 56426352, технічний паспорт на об’єкт нерухомого майна; договір купівлі-продажу нежитлового приміщення від 01.03.2012 за № 171, відповідно до якого право власності на торговий павільйон № 7 зареєстровано від 02.04.2012, реєстраційний номер: 31612886, технічний паспорт на об’єкт нерухомого майна, </w:t>
      </w:r>
      <w:r>
        <w:rPr>
          <w:rFonts w:eastAsia="Times New Roman" w:cs="Times New Roman"/>
          <w:b w:val="false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>враховуючи договір оренди землі, укладений між Луцькою міською радою та фізичною особою-підприємцем Шихотаровою Світланою Савеліївною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 w:themeColor="text1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зареєстрований в книзі записів державної реєстрації договорів оренди землі від 21.12.2006 за № 040607700393, із змінами, внесеними додатковою угодою до договору оренди землі, зареєстрованою у Державному реєстрі земель від 31.08.2012 за № 071010004000671,</w:t>
      </w:r>
      <w:r>
        <w:rPr>
          <w:rFonts w:eastAsia="Times New Roman" w:cs="Times New Roman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строк дії якого закінчився, </w:t>
      </w:r>
      <w:r>
        <w:rPr>
          <w:rFonts w:eastAsia="Times New Roman" w:cs="Times New Roman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>акт приймання-передачі земельної ділянки від 30.01.2017, договір оренди землі, укладений між Луцькою міською радою та Товариством з обмеженою відповідальністю «Господарник»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 w:themeColor="text1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зареєстрований в книзі записів державної реєстрації договорів оренди землі від 15.03.2006 за № 040607700059, із змінами, внесеними додатковою угодою до договору оренди землі, зареєстрованою у Державному реєстрі земель від 20.02.2012 за № 071010004000404, припинений додатковою угодою про припинення договору оренди землі від 07.11.2014,</w:t>
      </w:r>
      <w:r>
        <w:rPr>
          <w:rFonts w:eastAsia="Times New Roman" w:cs="Times New Roman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із протоколу засідання постійної комісії з питань земельних відносин та земельного кадастру від 27.01.2026 за № 89, </w:t>
      </w:r>
      <w:r>
        <w:rPr>
          <w:rFonts w:eastAsia="Times New Roman" w:cs="Times New Roman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рішення виконавчого комітету Луцької міської ради від 09.10.2024 № 560-1 “</w:t>
      </w:r>
      <w:r>
        <w:rPr>
          <w:rFonts w:eastAsia="Times New Roman" w:cs="Times New Roman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 xml:space="preserve">Про внесення змін до рішення виконавчого комітету міської ради від 04.06.2020 № 266-1 «Про проведення ярмарків сільськогосподарської продукції на території міста Луцька»”, </w:t>
      </w:r>
      <w:r>
        <w:rPr>
          <w:rFonts w:eastAsia="Times New Roman" w:cs="Times New Roman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рішення Луцької міської ради від 31.01.2024 № 55/94 «Про перейменування вулиці Єршова на вулицю Яремчука Назарія у місті Луцьку»,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40"/>
        <w:jc w:val="both"/>
        <w:rPr/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1. Надати дозвіл на розроблення технічної документації із землеустрою щодо поділу та об’єднання земельних ділянок комунальної власності на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 11-Б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Луцьку: земельна ділянка площею 0,4816 га з кадастровим номером 0710100000:33:025:0116, для обслуговування торгового закладу та стоянки автотранспорту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/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3. Розроблену технічну документацію із землеустрою щодо поділу та об’єднання земельних ділянок комунальної власності подати на затвердження до міської ради.</w:t>
      </w:r>
    </w:p>
    <w:p>
      <w:pPr>
        <w:pStyle w:val="Normal"/>
        <w:ind w:firstLine="540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4.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Секретар міської ради                                                                  Катерина ШКЛЬОДА</w:t>
      </w:r>
    </w:p>
    <w:p>
      <w:pPr>
        <w:pStyle w:val="Normal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4"/>
          <w:szCs w:val="24"/>
          <w:highlight w:val="white"/>
          <w:u w:val="none"/>
          <w:shd w:fill="FFFFFF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Emphasis"/>
    <w:qFormat/>
    <w:rPr>
      <w:i/>
      <w:iCs/>
    </w:rPr>
  </w:style>
  <w:style w:type="character" w:styleId="Style13">
    <w:name w:val="Основной шрифт абзаца"/>
    <w:qFormat/>
    <w:rPr/>
  </w:style>
  <w:style w:type="paragraph" w:styleId="Style14" w:customStyle="1">
    <w:name w:val="Заголовок"/>
    <w:basedOn w:val="Normal"/>
    <w:next w:val="Style15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5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6">
    <w:name w:val="List"/>
    <w:basedOn w:val="Style15"/>
    <w:uiPriority w:val="99"/>
    <w:rsid w:val="00106a64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9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20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15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Название объекта"/>
    <w:basedOn w:val="Normal"/>
    <w:qFormat/>
    <w:pPr>
      <w:spacing w:before="120" w:after="120"/>
    </w:pPr>
    <w:rPr>
      <w:rFonts w:cs="Free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856</TotalTime>
  <Application>LibreOffice/7.4.0.3$Windows_X86_64 LibreOffice_project/f85e47c08ddd19c015c0114a68350214f7066f5a</Application>
  <AppVersion>15.0000</AppVersion>
  <Pages>3</Pages>
  <Words>872</Words>
  <Characters>5808</Characters>
  <CharactersWithSpaces>6821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2026-07-10T15:37:20Z</dcterms:modified>
  <cp:revision>350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