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539689022" r:id="rId2"/>
        </w:object>
      </w:r>
    </w:p>
    <w:p>
      <w:pPr>
        <w:pStyle w:val="1"/>
        <w:widowControl w:val="false"/>
        <w:numPr>
          <w:ilvl w:val="0"/>
          <w:numId w:val="1"/>
        </w:numPr>
        <w:ind w:left="0" w:right="0" w:hanging="0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ind w:left="0" w:right="0" w:hanging="0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 w:val="24"/>
          <w:lang w:val="uk-UA"/>
        </w:rPr>
        <w:t>________________                                        м.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/>
      </w:pPr>
      <w:r>
        <w:rPr>
          <w:rStyle w:val="Style14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Про  внесення змін в додаток до рішення</w:t>
      </w:r>
    </w:p>
    <w:p>
      <w:pPr>
        <w:pStyle w:val="Normal"/>
        <w:rPr/>
      </w:pPr>
      <w:r>
        <w:rPr>
          <w:rStyle w:val="Style14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міської ради від 30.03.2026 № 90/18 “Про</w:t>
      </w:r>
    </w:p>
    <w:p>
      <w:pPr>
        <w:pStyle w:val="Normal"/>
        <w:rPr/>
      </w:pPr>
      <w:r>
        <w:rPr>
          <w:rStyle w:val="Style14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надання  ТОВ «ФІНАНС ІНВЕСТ ТРЕЙ-</w:t>
      </w:r>
    </w:p>
    <w:p>
      <w:pPr>
        <w:pStyle w:val="Normal"/>
        <w:rPr/>
      </w:pPr>
      <w:r>
        <w:rPr>
          <w:rStyle w:val="Style14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ДІНГ» на умовах оренди земельної ділян-</w:t>
      </w:r>
    </w:p>
    <w:p>
      <w:pPr>
        <w:pStyle w:val="Normal"/>
        <w:rPr/>
      </w:pPr>
      <w:r>
        <w:rPr>
          <w:rStyle w:val="Style14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ки  для   обслуговування  критої  зупинки</w:t>
      </w:r>
    </w:p>
    <w:p>
      <w:pPr>
        <w:pStyle w:val="Normal"/>
        <w:rPr/>
      </w:pPr>
      <w:r>
        <w:rPr>
          <w:rStyle w:val="Style14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громадського транспорту  з торговим  па-</w:t>
      </w:r>
    </w:p>
    <w:p>
      <w:pPr>
        <w:pStyle w:val="Normal"/>
        <w:rPr/>
      </w:pPr>
      <w:r>
        <w:rPr>
          <w:rStyle w:val="Style14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вільйоном (03.07) на вул. Ярослава  Муд-</w:t>
      </w:r>
    </w:p>
    <w:p>
      <w:pPr>
        <w:pStyle w:val="Normal"/>
        <w:rPr/>
      </w:pPr>
      <w:r>
        <w:rPr>
          <w:rStyle w:val="Style14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рого, 54-А у м. Луцьку”</w:t>
      </w:r>
    </w:p>
    <w:p>
      <w:pPr>
        <w:pStyle w:val="Normal"/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</w:r>
    </w:p>
    <w:p>
      <w:pPr>
        <w:pStyle w:val="Normal"/>
        <w:ind w:left="0" w:right="0" w:firstLine="567"/>
        <w:jc w:val="both"/>
        <w:rPr/>
      </w:pPr>
      <w:r>
        <w:rPr>
          <w:rStyle w:val="Style14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Розглянувши заяву ТОВАРИСТВА З ОБМЕЖЕНОЮ ВІДПОВІДАЛЬНІСТЮ «ФІНАНС ІНВЕСТ ТРЕЙДІНГ» щодо внесення змін в  додаток до рішення Луцької міської ради від 30.03.2026 № 90/18 “Про надання  ТОВ «ФІНАНС ІНВЕСТ ТРЕЙДІНГ» на умовах оренди земельної ділянки для   обслуговування критої зупинки громадського транспорту з торговим павільйоном (03.07) на вул. Ярослава Мудрого, 54-А у м. Луцьку”, рішення Луцької міської ради від 30.03.2026 № 90/18 “Про надання ТОВ «ФІНАНС ІНВЕСТ ТРЕЙДІНГ» на умовах оренди земельної ділянки для обслуговування критої зупинки громадського транспорту з торговим павільйоном (03.07) на вул. Ярослава Мудрого, 54-А у м. Луцьку”, засвідчену виконавцем робіт актуальну топографо-геодезичну зйомку внесену в електронну карту Луцької МТГ від 03.03.2026 за № 8,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інформацію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 xml:space="preserve">керуючись 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додатком 6 «Перелік обмежень щодо використання земель та земельних ділянок» до Порядку ведення Державного земельного кадастру, затвердженого постановою Кабінету Міністрів України від 17.10.2012 № 1051 «Про затвердження Порядку ведення Державного земельного кадастру», статтею 12 Земельного кодексу України, статтями 14-15, пунктом 4 розділу VII «Прикінцеві та перехідні положення» Закону України «Про Державний зем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 xml:space="preserve">ельний кадастр», статтею 26 Закону України «Про місцеве самоврядування в Україні», 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Законом України «Про адміністративну процедуру»,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статтями 26, 33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>ВИРІШИЛА:</w:t>
      </w:r>
    </w:p>
    <w:p>
      <w:pPr>
        <w:pStyle w:val="Normal"/>
        <w:widowControl w:val="false"/>
        <w:jc w:val="both"/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1. Внести зміни в додаток до рішення міської ради від 30.03.2026 № 90/18 “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Про надання 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ТОВ «ФІНАНС ІНВЕСТ ТРЕЙДІНГ»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на умовах оренди земельної ділянки для обслуговування критої зупинки громадського транспорту з торговим павільйоном (03.07) на вул. Ярослава Мудрого, 54-А у м. Луцьку”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1.1. Вилучити обмеження щодо використання земельної ділянки «охоронна зона навколо інженерних комунікацій (01.08) — каналізація».</w:t>
      </w:r>
    </w:p>
    <w:p>
      <w:pPr>
        <w:pStyle w:val="Normal"/>
        <w:widowControl w:val="false"/>
        <w:tabs>
          <w:tab w:val="clear" w:pos="708"/>
          <w:tab w:val="left" w:pos="720" w:leader="none"/>
        </w:tabs>
        <w:suppressAutoHyphens w:val="true"/>
        <w:overflowPunct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1.2. Вид (мета) використання земельної ділянки замінити з «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для будівництва та обслуговування критої зупинки громадського транспорту з торговим павільйоном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» на «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для обслуговування критої зупинки громадського транспорту з торговим павільйоном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».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Style w:val="Style14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2.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rFonts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</w:r>
    </w:p>
    <w:p>
      <w:pPr>
        <w:pStyle w:val="Normal"/>
        <w:widowControl w:val="false"/>
        <w:bidi w:val="0"/>
        <w:jc w:val="both"/>
        <w:rPr/>
      </w:pPr>
      <w:r>
        <w:rPr>
          <w:rStyle w:val="Style14"/>
          <w:rFonts w:eastAsia="Times New Roman" w:cs="Times New Roman"/>
          <w:i w:val="false"/>
          <w:outline w:val="false"/>
          <w:shadow w:val="false"/>
          <w:sz w:val="28"/>
          <w:szCs w:val="28"/>
          <w:em w:val="none"/>
          <w:lang w:eastAsia="ru-RU"/>
        </w:rPr>
        <w:t>С</w:t>
      </w:r>
      <w:r>
        <w:rPr>
          <w:rStyle w:val="Style14"/>
          <w:rFonts w:eastAsia="Times New Roman" w:cs="Times New Roman"/>
          <w:i w:val="false"/>
          <w:outline w:val="false"/>
          <w:shadow w:val="false"/>
          <w:sz w:val="28"/>
          <w:szCs w:val="28"/>
          <w:em w:val="none"/>
        </w:rPr>
        <w:t>екретар міської ради                                                    Андрій РАЗУМОВСЬКИЙ</w:t>
      </w:r>
    </w:p>
    <w:p>
      <w:pPr>
        <w:pStyle w:val="Normal"/>
        <w:rPr>
          <w:rFonts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ru-RU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ru-RU" w:bidi="ar-SA"/>
        </w:rPr>
      </w:r>
    </w:p>
    <w:p>
      <w:pPr>
        <w:pStyle w:val="Normal"/>
        <w:rPr>
          <w:rFonts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ru-RU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ru-RU" w:bidi="ar-SA"/>
        </w:rPr>
      </w:r>
    </w:p>
    <w:p>
      <w:pPr>
        <w:pStyle w:val="Normal"/>
        <w:widowControl w:val="false"/>
        <w:jc w:val="both"/>
        <w:rPr/>
      </w:pP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outline w:val="false"/>
          <w:shadow w:val="false"/>
          <w:color w:val="auto"/>
          <w:spacing w:val="-4"/>
          <w:kern w:val="0"/>
          <w:sz w:val="24"/>
          <w:szCs w:val="24"/>
          <w:highlight w:val="white"/>
          <w:em w:val="none"/>
          <w:lang w:val="ru-RU" w:eastAsia="zh-CN" w:bidi="ar-SA"/>
        </w:rPr>
        <w:t>Гула 777 873</w:t>
      </w:r>
    </w:p>
    <w:sectPr>
      <w:type w:val="nextPage"/>
      <w:pgSz w:w="11906" w:h="16838"/>
      <w:pgMar w:left="1701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character" w:styleId="Style13">
    <w:name w:val="Hyperlink"/>
    <w:rPr>
      <w:color w:val="000080"/>
      <w:u w:val="single"/>
      <w:lang w:val="zxx" w:eastAsia="zxx" w:bidi="zxx"/>
    </w:rPr>
  </w:style>
  <w:style w:type="character" w:styleId="Style14">
    <w:name w:val="Emphasis"/>
    <w:qFormat/>
    <w:rPr>
      <w:i/>
      <w:iCs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ascii="Times New Roman" w:hAnsi="Times New Roman"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Caption111">
    <w:name w:val="caption11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Caption1111">
    <w:name w:val="caption111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Caption11111">
    <w:name w:val="caption1111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Caption111111">
    <w:name w:val="caption11111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Caption1111111">
    <w:name w:val="caption111111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Caption11111111">
    <w:name w:val="caption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21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2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paragraph" w:styleId="Style23">
    <w:name w:val="Вміст таблиці"/>
    <w:basedOn w:val="Normal"/>
    <w:qFormat/>
    <w:pPr>
      <w:widowControl w:val="false"/>
      <w:suppressLineNumbers/>
    </w:pPr>
    <w:rPr/>
  </w:style>
  <w:style w:type="paragraph" w:styleId="Style24">
    <w:name w:val="Заголовок таблиці"/>
    <w:basedOn w:val="Style23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684</TotalTime>
  <Application>LibreOffice/7.4.0.3$Windows_X86_64 LibreOffice_project/f85e47c08ddd19c015c0114a68350214f7066f5a</Application>
  <AppVersion>15.0000</AppVersion>
  <Pages>2</Pages>
  <Words>391</Words>
  <Characters>2497</Characters>
  <CharactersWithSpaces>3016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dcterms:modified xsi:type="dcterms:W3CDTF">2026-07-30T12:12:06Z</dcterms:modified>
  <cp:revision>293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