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6790845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Про надання ТОВ «Офшоп» на умовах</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оренди  земельної  ділянки  для  будів-</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ництва та  обслуговування  адміністра-</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тивних  і  торгово-офісних  приміщень</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(03.10) на вул. Шопена, 22 у м. Луцьку</w:t>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val="false"/>
        <w:ind w:left="0" w:right="0" w:firstLine="540"/>
        <w:jc w:val="both"/>
        <w:rPr>
          <w:rFonts w:ascii="Times New Roman" w:hAnsi="Times New Roman"/>
          <w:sz w:val="28"/>
          <w:szCs w:val="28"/>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Розглянувши заяву Товариства з обмеженою відповідальністю «Офшоп» щодо надання на умовах оренди земельної ділянки на вул. Шопена, 22 у м. Луцьку для будівництва та обслуговування адміністративних і торгово-офісних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у зв’язку із набуттям Товариством з обмеженою відповідальністю «Офшоп» права власності на об’єкт нерухомого майна на вул. Шопена, 22 у м. Луцьку: рішення № 2/24 Товариства з обмеженою відповідальністю «ТОЦ «Шопена» про передачу майна від 05.06.2024, акт приймання-передачі від 05.06.2024,</w:t>
      </w:r>
      <w:r>
        <w:rPr>
          <w:rStyle w:val="Style13"/>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відповідно до яких право власності на виробничий корпус та гараж на 5 боксів зареєстровано у Державному реєстрі речових прав на нерухоме майно 06.06.2024, номери відомостей про речове право: 55402724, 55403294, технічні паспорти на об'єкти нерухомого майна від 15.01.2025, витяг з Державного земельного кадастру про земельну ділянку від 08.07.2026 № НВ-0001184992026,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0710100000:11:020:0075 зареєстровано у Державному реєстрі речових прав на нерухоме майно від 09.08.2024, номер відомостей про речове право: 56305433, враховуючи договір оренди землі, укладений між Луцькою міською радою та ТОВАРИСТВОМ З ОБМЕЖЕНОЮ ВІДПОВІДАЛЬНІСТЮ «ПРОЕКТНО-ВИШУКУВАЛЬНИЙ ІНСТИТУТ «ВОЛИНЬАГРОПРОЕКТ», зареєстрований у Державному реєстрі земель від 18.11.2008 за № 040807700489, припинений додатковою угодою про припинення договору оренди землі від 27.10.2015, рішення Луцької міської ради від 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 відповідно до якого між Луцькою міською радою та Товариством з обмеженою відповідальністю «ТОЦ «Шопена» договір оренди землі укладений не був,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101-102 постанови Кабінету Міністрів України від 17.10.2012 № 1051 «Про затвердження Порядку ведення Державного земельного кадастру», пунктом 5 рішення Луцької міської ради від 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1. Надати Товариству з обмеженою відповідальністю «Офшоп» земельну ділянку на вул. Шопена, 22 у м. Луцьку на умовах оренди строком на 10 років з дати укладення договору оренди землі площею 0,3889 га з кадастровим номером 0710100000:11:020:0075, для будівництва та обслуговування адміністративних і торгово-офісних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 Укласти з Товариством з обмеженою відповідальністю «Офшоп» договір оренди землі на земельну ділянку з кадастровим номером 0710100000:11:020:0075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 Зобов’язати Товариство з обмеженою відповідальністю «Офшоп»:</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5. Надати згоду на відновлення меж зе</w:t>
      </w:r>
      <w:r>
        <w:rPr>
          <w:rFonts w:eastAsia="Times New Roman" w:cs="Times New Roman"/>
          <w:b w:val="false"/>
          <w:bCs w:val="false"/>
          <w:color w:val="000000"/>
          <w:spacing w:val="-4"/>
          <w:kern w:val="0"/>
          <w:sz w:val="28"/>
          <w:szCs w:val="28"/>
          <w:lang w:val="uk-UA" w:eastAsia="zh-CN" w:bidi="ar-SA"/>
        </w:rPr>
        <w:t>мельної ділянки комунальної власності з кадастровим номером 0710100000:11:020:0075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Пункти 2-4 р</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ішення Луцької міської ради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20.12.2023 № 54/56 «Про надання ТОВ «ТОЦ «Шопена» на умовах оренди земельної ділянки для будівництва та обслуговування адміністративних та господарських будівель (03.10) на вул. Шопена, 22 у м. Луцьку»</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 вважати такими, що втратили чинність внаслідок неукладення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Товариством з обмеженою відповідальністю «ТОЦ «Шопена»</w:t>
      </w:r>
      <w:r>
        <w:rPr>
          <w:rStyle w:val="Style13"/>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shd w:fill="FFFFFF" w:val="clear"/>
          <w:em w:val="none"/>
          <w:lang w:val="uk-UA" w:eastAsia="zh-CN" w:bidi="ar-SA"/>
        </w:rPr>
        <w:t xml:space="preserve"> договору оренди землі впродовж встановленого рішенням строку та закінчення строку його дії.</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7.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Секретар міської ради                                                                   Катерина ШКЛЬОДА</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721</TotalTime>
  <Application>LibreOffice/7.4.0.3$Windows_X86_64 LibreOffice_project/f85e47c08ddd19c015c0114a68350214f7066f5a</Application>
  <AppVersion>15.0000</AppVersion>
  <Pages>3</Pages>
  <Words>828</Words>
  <Characters>5418</Characters>
  <CharactersWithSpaces>6436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2026-07-14T11:09:22Z</cp:lastPrinted>
  <dcterms:modified xsi:type="dcterms:W3CDTF">2026-07-14T13:58:57Z</dcterms:modified>
  <cp:revision>145</cp:revision>
  <dc:subject/>
  <dc:title> </dc:title>
</cp:coreProperties>
</file>

<file path=docProps/custom.xml><?xml version="1.0" encoding="utf-8"?>
<Properties xmlns="http://schemas.openxmlformats.org/officeDocument/2006/custom-properties" xmlns:vt="http://schemas.openxmlformats.org/officeDocument/2006/docPropsVTypes"/>
</file>